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DFDE96" w14:textId="05B5C553" w:rsidR="00892BD5" w:rsidRPr="006B78BF" w:rsidRDefault="534936A9" w:rsidP="534936A9">
      <w:pPr>
        <w:rPr>
          <w:b/>
          <w:bCs/>
          <w:sz w:val="36"/>
          <w:szCs w:val="36"/>
        </w:rPr>
      </w:pPr>
      <w:r w:rsidRPr="006B78BF">
        <w:rPr>
          <w:b/>
          <w:bCs/>
          <w:sz w:val="36"/>
          <w:szCs w:val="36"/>
        </w:rPr>
        <w:t>Vacature:</w:t>
      </w:r>
      <w:r w:rsidR="002930DC">
        <w:br/>
      </w:r>
      <w:r w:rsidR="0095111B">
        <w:rPr>
          <w:b/>
          <w:bCs/>
          <w:sz w:val="36"/>
          <w:szCs w:val="36"/>
        </w:rPr>
        <w:t>Intern-begeleider (</w:t>
      </w:r>
      <w:r w:rsidR="00EC0138">
        <w:rPr>
          <w:b/>
          <w:bCs/>
          <w:sz w:val="36"/>
          <w:szCs w:val="36"/>
        </w:rPr>
        <w:t>0,4 – 0,6</w:t>
      </w:r>
      <w:r w:rsidR="008653A8">
        <w:rPr>
          <w:b/>
          <w:bCs/>
          <w:sz w:val="36"/>
          <w:szCs w:val="36"/>
        </w:rPr>
        <w:t xml:space="preserve"> FTE)</w:t>
      </w:r>
    </w:p>
    <w:p w14:paraId="52079F63" w14:textId="097A83BE" w:rsidR="00892BD5" w:rsidRPr="006B78BF" w:rsidRDefault="00892BD5" w:rsidP="007C0752">
      <w:pPr>
        <w:rPr>
          <w:rFonts w:cstheme="minorHAnsi"/>
          <w:sz w:val="36"/>
          <w:szCs w:val="36"/>
        </w:rPr>
      </w:pPr>
    </w:p>
    <w:p w14:paraId="2A669F3B" w14:textId="2031514F" w:rsidR="00874873" w:rsidRPr="006B78BF" w:rsidRDefault="534936A9" w:rsidP="534936A9">
      <w:r w:rsidRPr="006B78BF">
        <w:t>OBS De Notenkraker is</w:t>
      </w:r>
      <w:r w:rsidR="00B76724">
        <w:t xml:space="preserve"> per 01-08-2024</w:t>
      </w:r>
      <w:r w:rsidRPr="006B78BF">
        <w:t xml:space="preserve"> op zoek naar een enthousiaste </w:t>
      </w:r>
      <w:r w:rsidR="008653A8">
        <w:t>intern</w:t>
      </w:r>
      <w:r w:rsidR="001E2579">
        <w:t xml:space="preserve"> begeleider. </w:t>
      </w:r>
      <w:r w:rsidRPr="006B78BF">
        <w:t xml:space="preserve">Heb </w:t>
      </w:r>
      <w:r w:rsidR="00516E32" w:rsidRPr="006B78BF">
        <w:t>jij hier ervaring mee</w:t>
      </w:r>
      <w:r w:rsidRPr="006B78BF">
        <w:t>? Dan zijn wij op zoek naar jou!</w:t>
      </w:r>
    </w:p>
    <w:p w14:paraId="16A8EE13" w14:textId="77777777" w:rsidR="00024B55" w:rsidRDefault="534936A9" w:rsidP="534936A9">
      <w:pPr>
        <w:pStyle w:val="Kop2"/>
        <w:rPr>
          <w:rFonts w:asciiTheme="minorHAnsi" w:hAnsiTheme="minorHAnsi" w:cstheme="minorBidi"/>
          <w:b/>
          <w:sz w:val="24"/>
          <w:szCs w:val="24"/>
        </w:rPr>
      </w:pPr>
      <w:r w:rsidRPr="534936A9">
        <w:rPr>
          <w:rFonts w:asciiTheme="minorHAnsi" w:hAnsiTheme="minorHAnsi" w:cstheme="minorBidi"/>
          <w:b/>
          <w:sz w:val="24"/>
          <w:szCs w:val="24"/>
        </w:rPr>
        <w:t>Onze school:</w:t>
      </w:r>
      <w:r w:rsidR="00EF3F69">
        <w:br/>
      </w:r>
      <w:r w:rsidRPr="534936A9">
        <w:rPr>
          <w:rFonts w:asciiTheme="minorHAnsi" w:hAnsiTheme="minorHAnsi" w:cstheme="minorBidi"/>
          <w:b/>
          <w:sz w:val="24"/>
          <w:szCs w:val="24"/>
        </w:rPr>
        <w:t xml:space="preserve">OBS De Notenkraker is een kleinschalige school in de dynamische wijk Ypenburg. Op onze school staan wij voor positiviteit! Door gebruik te maken van de aanpak PBS bieden wij onze leerlingen een veilige en </w:t>
      </w:r>
      <w:r w:rsidRPr="005B03E3">
        <w:rPr>
          <w:rFonts w:asciiTheme="minorHAnsi" w:hAnsiTheme="minorHAnsi" w:cstheme="minorBidi"/>
          <w:b/>
          <w:sz w:val="24"/>
          <w:szCs w:val="24"/>
        </w:rPr>
        <w:t>vertrouwde</w:t>
      </w:r>
      <w:r w:rsidRPr="534936A9">
        <w:rPr>
          <w:rFonts w:asciiTheme="minorHAnsi" w:hAnsiTheme="minorHAnsi" w:cstheme="minorBidi"/>
          <w:b/>
          <w:sz w:val="24"/>
          <w:szCs w:val="24"/>
        </w:rPr>
        <w:t xml:space="preserve"> omgeving. Vanuit hier kan elke leerling zich op zijn of haar manier ontwikkelen en is er hierbij ook oog voor ieder kind. </w:t>
      </w:r>
    </w:p>
    <w:p w14:paraId="230542E7" w14:textId="36789BCA" w:rsidR="0011497C" w:rsidRPr="00324DB3" w:rsidRDefault="00324DB3" w:rsidP="534936A9">
      <w:pPr>
        <w:pStyle w:val="Kop2"/>
        <w:rPr>
          <w:rFonts w:asciiTheme="minorHAnsi" w:hAnsiTheme="minorHAnsi" w:cstheme="minorHAnsi"/>
          <w:b/>
          <w:bCs w:val="0"/>
          <w:color w:val="auto"/>
          <w:sz w:val="24"/>
          <w:szCs w:val="24"/>
        </w:rPr>
      </w:pPr>
      <w:r w:rsidRPr="00324DB3">
        <w:rPr>
          <w:rFonts w:asciiTheme="minorHAnsi" w:hAnsiTheme="minorHAnsi" w:cstheme="minorHAnsi"/>
          <w:b/>
          <w:bCs w:val="0"/>
          <w:sz w:val="24"/>
          <w:szCs w:val="24"/>
        </w:rPr>
        <w:t>Op dit moment telt de school 214 leerlingen. Die zijn verdeeld over tien groepen waaronder twee nieuwkomersgroepen</w:t>
      </w:r>
      <w:r w:rsidRPr="00294E68">
        <w:rPr>
          <w:rFonts w:asciiTheme="minorHAnsi" w:hAnsiTheme="minorHAnsi" w:cstheme="minorHAnsi"/>
          <w:sz w:val="24"/>
          <w:szCs w:val="24"/>
        </w:rPr>
        <w:t xml:space="preserve">. </w:t>
      </w:r>
      <w:r w:rsidR="00404FA7" w:rsidRPr="00404FA7">
        <w:rPr>
          <w:rFonts w:asciiTheme="minorHAnsi" w:hAnsiTheme="minorHAnsi" w:cstheme="minorHAnsi"/>
          <w:b/>
          <w:bCs w:val="0"/>
          <w:sz w:val="24"/>
          <w:szCs w:val="24"/>
          <w:shd w:val="clear" w:color="auto" w:fill="FFFFFF"/>
        </w:rPr>
        <w:t>Wij willen onze school beschrijven als een Taalvriendelijke school</w:t>
      </w:r>
      <w:r w:rsidR="00404FA7">
        <w:rPr>
          <w:rFonts w:asciiTheme="minorHAnsi" w:hAnsiTheme="minorHAnsi" w:cstheme="minorHAnsi"/>
          <w:sz w:val="24"/>
          <w:szCs w:val="24"/>
        </w:rPr>
        <w:t>.</w:t>
      </w:r>
      <w:r w:rsidR="005A7466">
        <w:rPr>
          <w:rFonts w:asciiTheme="minorHAnsi" w:hAnsiTheme="minorHAnsi" w:cstheme="minorHAnsi"/>
          <w:sz w:val="24"/>
          <w:szCs w:val="24"/>
        </w:rPr>
        <w:br/>
      </w:r>
      <w:r w:rsidR="005A7466" w:rsidRPr="00B51F09">
        <w:rPr>
          <w:rStyle w:val="Kop1Char"/>
          <w:rFonts w:asciiTheme="minorHAnsi" w:hAnsiTheme="minorHAnsi" w:cstheme="minorHAnsi"/>
          <w:b/>
          <w:bCs/>
          <w:sz w:val="24"/>
          <w:szCs w:val="24"/>
        </w:rPr>
        <w:t>Wij vinden betrokkenheid de belangrijkste voorwaarde om optimaal tot leren te komen. Daarom combineren wij betrokkenheid met plezier om zo gestelde doelen te behalen. Betrokkenheid ontstaat doordat leerlingen begrijpen waarom ze leren en weten hoe ze het beste leren. Hierdoor worden zij medeverantwoordelijk voor hun eigen leerproces</w:t>
      </w:r>
      <w:r w:rsidR="00EF3F69" w:rsidRPr="00294E68">
        <w:rPr>
          <w:rFonts w:asciiTheme="minorHAnsi" w:hAnsiTheme="minorHAnsi" w:cstheme="minorHAnsi"/>
          <w:sz w:val="24"/>
          <w:szCs w:val="24"/>
        </w:rPr>
        <w:br/>
      </w:r>
      <w:r w:rsidR="000610F1">
        <w:rPr>
          <w:rFonts w:asciiTheme="minorHAnsi" w:hAnsiTheme="minorHAnsi" w:cstheme="minorHAnsi"/>
          <w:b/>
          <w:bCs w:val="0"/>
          <w:color w:val="auto"/>
          <w:sz w:val="24"/>
          <w:szCs w:val="24"/>
        </w:rPr>
        <w:t xml:space="preserve">  </w:t>
      </w:r>
    </w:p>
    <w:p w14:paraId="0C3032AF" w14:textId="03411616" w:rsidR="000908A5" w:rsidRPr="00C13D54" w:rsidRDefault="000908A5" w:rsidP="0011497C">
      <w:pPr>
        <w:rPr>
          <w:rFonts w:cstheme="minorHAnsi"/>
          <w:b/>
          <w:bCs/>
        </w:rPr>
      </w:pPr>
      <w:r w:rsidRPr="00C13D54">
        <w:rPr>
          <w:rFonts w:cstheme="minorHAnsi"/>
          <w:b/>
          <w:bCs/>
        </w:rPr>
        <w:t xml:space="preserve">Wat zoeken wij: </w:t>
      </w:r>
    </w:p>
    <w:p w14:paraId="765E49D5" w14:textId="5573617D" w:rsidR="002653E5" w:rsidRDefault="001032A7" w:rsidP="0011497C">
      <w:pPr>
        <w:rPr>
          <w:rFonts w:cstheme="minorHAnsi"/>
          <w:color w:val="000000"/>
        </w:rPr>
      </w:pPr>
      <w:r w:rsidRPr="0039660E">
        <w:rPr>
          <w:rFonts w:cstheme="minorHAnsi"/>
          <w:color w:val="000000"/>
        </w:rPr>
        <w:t>Wij zijn op zoek naar een intern begeleider voor 2</w:t>
      </w:r>
      <w:r w:rsidR="0099430A">
        <w:rPr>
          <w:rFonts w:cstheme="minorHAnsi"/>
          <w:color w:val="000000"/>
        </w:rPr>
        <w:t xml:space="preserve"> </w:t>
      </w:r>
      <w:r w:rsidR="00B37A96">
        <w:rPr>
          <w:rFonts w:cstheme="minorHAnsi"/>
          <w:color w:val="000000"/>
        </w:rPr>
        <w:t>à</w:t>
      </w:r>
      <w:r w:rsidR="0099430A">
        <w:rPr>
          <w:rFonts w:cstheme="minorHAnsi"/>
          <w:color w:val="000000"/>
        </w:rPr>
        <w:t xml:space="preserve"> </w:t>
      </w:r>
      <w:r w:rsidR="0039660E">
        <w:rPr>
          <w:rFonts w:cstheme="minorHAnsi"/>
          <w:color w:val="000000"/>
        </w:rPr>
        <w:t>3</w:t>
      </w:r>
      <w:r w:rsidRPr="0039660E">
        <w:rPr>
          <w:rFonts w:cstheme="minorHAnsi"/>
          <w:color w:val="000000"/>
        </w:rPr>
        <w:t xml:space="preserve"> dagen in de week. Je werkt nauw samen </w:t>
      </w:r>
      <w:r w:rsidR="0039660E">
        <w:rPr>
          <w:rFonts w:cstheme="minorHAnsi"/>
          <w:color w:val="000000"/>
        </w:rPr>
        <w:t xml:space="preserve">met een collega </w:t>
      </w:r>
      <w:r w:rsidRPr="0039660E">
        <w:rPr>
          <w:rFonts w:cstheme="minorHAnsi"/>
          <w:color w:val="000000"/>
        </w:rPr>
        <w:t>intern begeleider</w:t>
      </w:r>
      <w:r w:rsidR="00636216">
        <w:rPr>
          <w:rFonts w:cstheme="minorHAnsi"/>
          <w:color w:val="000000"/>
        </w:rPr>
        <w:t xml:space="preserve"> als </w:t>
      </w:r>
      <w:r w:rsidR="006D3FAA">
        <w:rPr>
          <w:rFonts w:cstheme="minorHAnsi"/>
          <w:color w:val="000000"/>
        </w:rPr>
        <w:t xml:space="preserve">kwaliteitscoördinator, in een team van </w:t>
      </w:r>
      <w:r w:rsidR="000B453B">
        <w:rPr>
          <w:rFonts w:cstheme="minorHAnsi"/>
          <w:color w:val="000000"/>
        </w:rPr>
        <w:t>een rekenspecialist, taal/leesspecialist, gedrags</w:t>
      </w:r>
      <w:r w:rsidR="002653E5">
        <w:rPr>
          <w:rFonts w:cstheme="minorHAnsi"/>
          <w:color w:val="000000"/>
        </w:rPr>
        <w:t>specialist</w:t>
      </w:r>
      <w:r w:rsidRPr="0039660E">
        <w:rPr>
          <w:rFonts w:cstheme="minorHAnsi"/>
          <w:color w:val="000000"/>
        </w:rPr>
        <w:t xml:space="preserve"> </w:t>
      </w:r>
      <w:r w:rsidR="00A431F6">
        <w:rPr>
          <w:rFonts w:cstheme="minorHAnsi"/>
          <w:color w:val="000000"/>
        </w:rPr>
        <w:t>è</w:t>
      </w:r>
      <w:r w:rsidRPr="0039660E">
        <w:rPr>
          <w:rFonts w:cstheme="minorHAnsi"/>
          <w:color w:val="000000"/>
        </w:rPr>
        <w:t xml:space="preserve">n schoolmaatschappelijk werk. </w:t>
      </w:r>
      <w:r w:rsidR="002653E5">
        <w:rPr>
          <w:rFonts w:cstheme="minorHAnsi"/>
          <w:color w:val="000000"/>
        </w:rPr>
        <w:br/>
      </w:r>
      <w:r w:rsidRPr="0039660E">
        <w:rPr>
          <w:rFonts w:cstheme="minorHAnsi"/>
          <w:color w:val="000000"/>
        </w:rPr>
        <w:t>Je begeleid</w:t>
      </w:r>
      <w:r w:rsidR="00CC79AE">
        <w:rPr>
          <w:rFonts w:cstheme="minorHAnsi"/>
          <w:color w:val="000000"/>
        </w:rPr>
        <w:t>t</w:t>
      </w:r>
      <w:r w:rsidRPr="0039660E">
        <w:rPr>
          <w:rFonts w:cstheme="minorHAnsi"/>
          <w:color w:val="000000"/>
        </w:rPr>
        <w:t xml:space="preserve"> en coördineert de zorg voor een aantal groepen. </w:t>
      </w:r>
      <w:r w:rsidR="002653E5">
        <w:rPr>
          <w:rFonts w:cstheme="minorHAnsi"/>
          <w:color w:val="000000"/>
        </w:rPr>
        <w:t>In overleg</w:t>
      </w:r>
      <w:r w:rsidR="00D64E6F">
        <w:rPr>
          <w:rFonts w:cstheme="minorHAnsi"/>
          <w:color w:val="000000"/>
        </w:rPr>
        <w:t xml:space="preserve"> met het management team verdelen we de taken</w:t>
      </w:r>
      <w:r w:rsidR="0099430A">
        <w:rPr>
          <w:rFonts w:cstheme="minorHAnsi"/>
          <w:color w:val="000000"/>
        </w:rPr>
        <w:t xml:space="preserve"> voor onderbouw of bovenbouw.</w:t>
      </w:r>
    </w:p>
    <w:p w14:paraId="16652B83" w14:textId="6C519C77" w:rsidR="001032A7" w:rsidRPr="0039660E" w:rsidRDefault="001032A7" w:rsidP="0011497C">
      <w:pPr>
        <w:rPr>
          <w:rFonts w:cstheme="minorHAnsi"/>
        </w:rPr>
      </w:pPr>
      <w:r w:rsidRPr="0039660E">
        <w:rPr>
          <w:rFonts w:cstheme="minorHAnsi"/>
          <w:color w:val="000000"/>
        </w:rPr>
        <w:t>Je werkt samen met collega’</w:t>
      </w:r>
      <w:r w:rsidR="00893E30">
        <w:rPr>
          <w:rFonts w:cstheme="minorHAnsi"/>
          <w:color w:val="000000"/>
        </w:rPr>
        <w:t>s</w:t>
      </w:r>
      <w:r w:rsidRPr="0039660E">
        <w:rPr>
          <w:rFonts w:cstheme="minorHAnsi"/>
          <w:color w:val="000000"/>
        </w:rPr>
        <w:t xml:space="preserve"> aan uitdagende zorgcasussen en draagt je steentje bij aan beleidsontwikkeling in de school.</w:t>
      </w:r>
    </w:p>
    <w:p w14:paraId="4519CFC4" w14:textId="7CCA526A" w:rsidR="007A60C7" w:rsidRPr="00DC1CDB" w:rsidRDefault="007A60C7" w:rsidP="00A431F6"/>
    <w:p w14:paraId="48CB14BB" w14:textId="0B13C995" w:rsidR="534936A9" w:rsidRDefault="534936A9" w:rsidP="534936A9">
      <w:r w:rsidRPr="534936A9">
        <w:t>Wat neem jij mee?</w:t>
      </w:r>
    </w:p>
    <w:p w14:paraId="195398CE" w14:textId="2665E1A6" w:rsidR="00E24036" w:rsidRPr="00E24036" w:rsidRDefault="00E24036" w:rsidP="00E24036">
      <w:pPr>
        <w:pStyle w:val="Lijstalinea"/>
        <w:numPr>
          <w:ilvl w:val="0"/>
          <w:numId w:val="2"/>
        </w:numPr>
        <w:rPr>
          <w:rFonts w:cstheme="minorHAnsi"/>
        </w:rPr>
      </w:pPr>
      <w:r w:rsidRPr="00E24036">
        <w:rPr>
          <w:rFonts w:cstheme="minorHAnsi"/>
          <w:color w:val="000000"/>
        </w:rPr>
        <w:t>Je beschikt over een afgeronde pabo opleiding, in combinatie met een relevante vooropleiding of werkervaring voor intern begeleiders</w:t>
      </w:r>
      <w:r w:rsidR="008056C9">
        <w:rPr>
          <w:rFonts w:cstheme="minorHAnsi"/>
          <w:color w:val="000000"/>
        </w:rPr>
        <w:t>.</w:t>
      </w:r>
    </w:p>
    <w:p w14:paraId="0925E2E2" w14:textId="529D3931" w:rsidR="534936A9" w:rsidRDefault="534936A9" w:rsidP="534936A9">
      <w:pPr>
        <w:pStyle w:val="Lijstalinea"/>
        <w:numPr>
          <w:ilvl w:val="0"/>
          <w:numId w:val="2"/>
        </w:numPr>
      </w:pPr>
      <w:r w:rsidRPr="534936A9">
        <w:t>Passie voor het onderwijs</w:t>
      </w:r>
      <w:r w:rsidR="00113C17">
        <w:t>!</w:t>
      </w:r>
    </w:p>
    <w:p w14:paraId="2B42D9B2" w14:textId="77777777" w:rsidR="00BB6989" w:rsidRPr="00BB6989" w:rsidRDefault="00BB6989" w:rsidP="00BB6989">
      <w:pPr>
        <w:pStyle w:val="Lijstalinea"/>
        <w:numPr>
          <w:ilvl w:val="0"/>
          <w:numId w:val="2"/>
        </w:numPr>
        <w:rPr>
          <w:rFonts w:cstheme="minorHAnsi"/>
        </w:rPr>
      </w:pPr>
      <w:r w:rsidRPr="00BB6989">
        <w:rPr>
          <w:rFonts w:cstheme="minorHAnsi"/>
          <w:color w:val="000000"/>
        </w:rPr>
        <w:t>Je hebt affiniteit met leerlingenzorg en bent een goede teamspeler.</w:t>
      </w:r>
    </w:p>
    <w:p w14:paraId="01F1908B" w14:textId="77777777" w:rsidR="00BB6989" w:rsidRDefault="00BB6989" w:rsidP="534936A9">
      <w:pPr>
        <w:pStyle w:val="Lijstalinea"/>
        <w:numPr>
          <w:ilvl w:val="0"/>
          <w:numId w:val="2"/>
        </w:numPr>
      </w:pPr>
    </w:p>
    <w:p w14:paraId="33241F4C" w14:textId="76BF4AB8" w:rsidR="534936A9" w:rsidRDefault="534936A9" w:rsidP="534936A9">
      <w:pPr>
        <w:pStyle w:val="Lijstalinea"/>
        <w:numPr>
          <w:ilvl w:val="0"/>
          <w:numId w:val="2"/>
        </w:numPr>
      </w:pPr>
      <w:r w:rsidRPr="534936A9">
        <w:lastRenderedPageBreak/>
        <w:t>Je draagt bij aan een veilig pedagogisch klimaat en een sociale leeromgeving, passend bij onze aanpak PBS.</w:t>
      </w:r>
    </w:p>
    <w:p w14:paraId="349E4372" w14:textId="3626FCE1" w:rsidR="534936A9" w:rsidRDefault="534936A9" w:rsidP="534936A9">
      <w:pPr>
        <w:pStyle w:val="Lijstalinea"/>
        <w:numPr>
          <w:ilvl w:val="0"/>
          <w:numId w:val="2"/>
        </w:numPr>
      </w:pPr>
      <w:r w:rsidRPr="534936A9">
        <w:t xml:space="preserve">Je bent in staat om </w:t>
      </w:r>
      <w:r w:rsidR="00106462">
        <w:t xml:space="preserve">mee te denken </w:t>
      </w:r>
      <w:r w:rsidR="00BA6535">
        <w:t>over</w:t>
      </w:r>
      <w:r w:rsidR="00893E30">
        <w:t xml:space="preserve"> een</w:t>
      </w:r>
      <w:r w:rsidR="00BA6535">
        <w:t xml:space="preserve"> </w:t>
      </w:r>
      <w:r w:rsidRPr="534936A9">
        <w:t>uitdagende leeromgeving</w:t>
      </w:r>
      <w:r w:rsidR="00BA6535">
        <w:t>.</w:t>
      </w:r>
    </w:p>
    <w:p w14:paraId="61A66727" w14:textId="00D6DA6E" w:rsidR="004047A7" w:rsidRDefault="534936A9" w:rsidP="534936A9">
      <w:pPr>
        <w:pStyle w:val="Lijstalinea"/>
        <w:numPr>
          <w:ilvl w:val="0"/>
          <w:numId w:val="2"/>
        </w:numPr>
      </w:pPr>
      <w:r w:rsidRPr="534936A9">
        <w:t xml:space="preserve">Je bent enthousiast om aan de slag te gaan </w:t>
      </w:r>
      <w:r w:rsidR="00516E32">
        <w:t>met beleidsvorming</w:t>
      </w:r>
      <w:r w:rsidR="004544BD">
        <w:t xml:space="preserve"> </w:t>
      </w:r>
      <w:r w:rsidR="00A218F1">
        <w:t>samen met het managem</w:t>
      </w:r>
      <w:r w:rsidR="006D5034">
        <w:t xml:space="preserve">entteam van de school! </w:t>
      </w:r>
    </w:p>
    <w:p w14:paraId="340A9D41" w14:textId="77777777" w:rsidR="00BB6989" w:rsidRDefault="00BB6989" w:rsidP="534936A9">
      <w:pPr>
        <w:pStyle w:val="Lijstalinea"/>
        <w:numPr>
          <w:ilvl w:val="0"/>
          <w:numId w:val="2"/>
        </w:numPr>
      </w:pPr>
    </w:p>
    <w:p w14:paraId="7FCBDB6D" w14:textId="1B7B3B80" w:rsidR="534936A9" w:rsidRDefault="534936A9" w:rsidP="534936A9">
      <w:r w:rsidRPr="534936A9">
        <w:t>Wat bieden wij?</w:t>
      </w:r>
    </w:p>
    <w:p w14:paraId="15EC66A5" w14:textId="382F2D4D" w:rsidR="534936A9" w:rsidRDefault="534936A9" w:rsidP="534936A9">
      <w:pPr>
        <w:pStyle w:val="Lijstalinea"/>
        <w:numPr>
          <w:ilvl w:val="0"/>
          <w:numId w:val="1"/>
        </w:numPr>
      </w:pPr>
      <w:r w:rsidRPr="534936A9">
        <w:t>Een gezellig en hecht team.</w:t>
      </w:r>
    </w:p>
    <w:p w14:paraId="02300A03" w14:textId="6EF2FB36" w:rsidR="534936A9" w:rsidRDefault="534936A9" w:rsidP="534936A9">
      <w:pPr>
        <w:pStyle w:val="Lijstalinea"/>
        <w:numPr>
          <w:ilvl w:val="0"/>
          <w:numId w:val="1"/>
        </w:numPr>
      </w:pPr>
      <w:r w:rsidRPr="534936A9">
        <w:t>Een mooie werkplek op een multiculturele school.</w:t>
      </w:r>
    </w:p>
    <w:p w14:paraId="26A23177" w14:textId="792075D5" w:rsidR="534936A9" w:rsidRDefault="534936A9" w:rsidP="534936A9">
      <w:pPr>
        <w:pStyle w:val="Lijstalinea"/>
        <w:numPr>
          <w:ilvl w:val="0"/>
          <w:numId w:val="1"/>
        </w:numPr>
      </w:pPr>
      <w:r w:rsidRPr="534936A9">
        <w:t>Een fijne werkomgeving, waarbij je</w:t>
      </w:r>
      <w:r w:rsidR="001F213F">
        <w:t xml:space="preserve"> ook </w:t>
      </w:r>
      <w:r w:rsidRPr="534936A9">
        <w:t>de ruimte krijgt om jezelf te ontwikkelen.</w:t>
      </w:r>
    </w:p>
    <w:p w14:paraId="3E75F555" w14:textId="566F1049" w:rsidR="534936A9" w:rsidRDefault="534936A9" w:rsidP="534936A9">
      <w:pPr>
        <w:pStyle w:val="Lijstalinea"/>
        <w:numPr>
          <w:ilvl w:val="0"/>
          <w:numId w:val="1"/>
        </w:numPr>
      </w:pPr>
      <w:r w:rsidRPr="534936A9">
        <w:rPr>
          <w:rFonts w:eastAsiaTheme="minorEastAsia"/>
          <w:color w:val="000000" w:themeColor="text1"/>
        </w:rPr>
        <w:t xml:space="preserve">Een </w:t>
      </w:r>
      <w:r w:rsidR="00D9746B">
        <w:rPr>
          <w:rFonts w:eastAsiaTheme="minorEastAsia"/>
          <w:color w:val="000000" w:themeColor="text1"/>
        </w:rPr>
        <w:t>(</w:t>
      </w:r>
      <w:r w:rsidR="006C22BF">
        <w:rPr>
          <w:rFonts w:eastAsiaTheme="minorEastAsia"/>
          <w:color w:val="000000" w:themeColor="text1"/>
        </w:rPr>
        <w:t>tijdelijk</w:t>
      </w:r>
      <w:r w:rsidR="00D9746B">
        <w:rPr>
          <w:rFonts w:eastAsiaTheme="minorEastAsia"/>
          <w:color w:val="000000" w:themeColor="text1"/>
        </w:rPr>
        <w:t>)</w:t>
      </w:r>
      <w:r w:rsidR="006C22BF">
        <w:rPr>
          <w:rFonts w:eastAsiaTheme="minorEastAsia"/>
          <w:color w:val="000000" w:themeColor="text1"/>
        </w:rPr>
        <w:t xml:space="preserve"> </w:t>
      </w:r>
      <w:r w:rsidRPr="534936A9">
        <w:rPr>
          <w:rFonts w:eastAsiaTheme="minorEastAsia"/>
          <w:color w:val="000000" w:themeColor="text1"/>
        </w:rPr>
        <w:t xml:space="preserve">dienstverband </w:t>
      </w:r>
      <w:r w:rsidR="000257FA">
        <w:rPr>
          <w:rFonts w:eastAsiaTheme="minorEastAsia"/>
          <w:color w:val="000000" w:themeColor="text1"/>
        </w:rPr>
        <w:t>met uitzicht op vast</w:t>
      </w:r>
      <w:r w:rsidRPr="534936A9">
        <w:rPr>
          <w:rFonts w:eastAsiaTheme="minorEastAsia"/>
          <w:color w:val="000000" w:themeColor="text1"/>
        </w:rPr>
        <w:t>. Schaal L1</w:t>
      </w:r>
      <w:r w:rsidR="001F213F">
        <w:rPr>
          <w:rFonts w:eastAsiaTheme="minorEastAsia"/>
          <w:color w:val="000000" w:themeColor="text1"/>
        </w:rPr>
        <w:t>1</w:t>
      </w:r>
      <w:r w:rsidRPr="534936A9">
        <w:rPr>
          <w:rFonts w:eastAsiaTheme="minorEastAsia"/>
          <w:color w:val="000000" w:themeColor="text1"/>
        </w:rPr>
        <w:t>, conform CAO Primair Onderwijs.</w:t>
      </w:r>
    </w:p>
    <w:p w14:paraId="2A512E3C" w14:textId="77777777" w:rsidR="00406F65" w:rsidRPr="00DC1CDB" w:rsidRDefault="00406F65" w:rsidP="00AD3F7F">
      <w:pPr>
        <w:rPr>
          <w:rFonts w:cstheme="minorHAnsi"/>
        </w:rPr>
      </w:pPr>
    </w:p>
    <w:p w14:paraId="0E8C51F2" w14:textId="24F711D4" w:rsidR="003A5723" w:rsidRPr="00010800" w:rsidRDefault="00010800" w:rsidP="534936A9">
      <w:pPr>
        <w:spacing w:after="160" w:line="259" w:lineRule="auto"/>
        <w:rPr>
          <w:rFonts w:eastAsiaTheme="minorEastAsia"/>
          <w:color w:val="000000" w:themeColor="text1"/>
        </w:rPr>
      </w:pPr>
      <w:r>
        <w:rPr>
          <w:rFonts w:eastAsiaTheme="minorEastAsia"/>
          <w:color w:val="000000" w:themeColor="text1"/>
        </w:rPr>
        <w:t>Neem eens een kijkje op onze website om meer te weten te komen over onze school:</w:t>
      </w:r>
      <w:r>
        <w:rPr>
          <w:rFonts w:eastAsiaTheme="minorEastAsia"/>
          <w:color w:val="000000" w:themeColor="text1"/>
        </w:rPr>
        <w:br/>
      </w:r>
      <w:hyperlink r:id="rId11" w:history="1">
        <w:r w:rsidRPr="00DC62F0">
          <w:rPr>
            <w:rStyle w:val="Hyperlink"/>
            <w:rFonts w:eastAsiaTheme="minorEastAsia"/>
          </w:rPr>
          <w:t>www.obsdenotenkraker.nl</w:t>
        </w:r>
      </w:hyperlink>
      <w:r>
        <w:rPr>
          <w:rFonts w:eastAsiaTheme="minorEastAsia"/>
          <w:color w:val="000000" w:themeColor="text1"/>
        </w:rPr>
        <w:t xml:space="preserve"> </w:t>
      </w:r>
      <w:r w:rsidR="00406F65">
        <w:br/>
      </w:r>
      <w:r w:rsidR="00406F65">
        <w:br/>
      </w:r>
      <w:r w:rsidR="534936A9" w:rsidRPr="534936A9">
        <w:t xml:space="preserve">Je kunt jouw motivatie en cv versturen naar Barbara Mindé via </w:t>
      </w:r>
      <w:hyperlink r:id="rId12">
        <w:r w:rsidR="534936A9" w:rsidRPr="534936A9">
          <w:rPr>
            <w:rStyle w:val="Hyperlink"/>
          </w:rPr>
          <w:t>directie@obsdenotenkraker.nl</w:t>
        </w:r>
      </w:hyperlink>
      <w:r w:rsidR="534936A9">
        <w:t xml:space="preserve"> of telefonisch contact opnemen 015-3106060. </w:t>
      </w:r>
    </w:p>
    <w:p w14:paraId="35232F82" w14:textId="77777777" w:rsidR="003A5723" w:rsidRDefault="003A5723" w:rsidP="534936A9">
      <w:pPr>
        <w:spacing w:after="160" w:line="259" w:lineRule="auto"/>
      </w:pPr>
    </w:p>
    <w:p w14:paraId="039A1E8E" w14:textId="77777777" w:rsidR="003A5723" w:rsidRDefault="003A5723" w:rsidP="534936A9">
      <w:pPr>
        <w:spacing w:after="160" w:line="259" w:lineRule="auto"/>
      </w:pPr>
    </w:p>
    <w:p w14:paraId="56AF3EE5" w14:textId="7CF9B533" w:rsidR="00517339" w:rsidRPr="00DC1CDB" w:rsidRDefault="003A5723" w:rsidP="008419D3">
      <w:pPr>
        <w:spacing w:after="160" w:line="259" w:lineRule="auto"/>
        <w:jc w:val="center"/>
      </w:pPr>
      <w:r>
        <w:rPr>
          <w:noProof/>
        </w:rPr>
        <w:drawing>
          <wp:inline distT="0" distB="0" distL="0" distR="0" wp14:anchorId="12A96C1A" wp14:editId="37D6A468">
            <wp:extent cx="4084320" cy="15697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5vogeltjes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4320" cy="1569720"/>
                    </a:xfrm>
                    <a:prstGeom prst="rect">
                      <a:avLst/>
                    </a:prstGeom>
                  </pic:spPr>
                </pic:pic>
              </a:graphicData>
            </a:graphic>
          </wp:inline>
        </w:drawing>
      </w:r>
      <w:r w:rsidR="00406F65">
        <w:br/>
      </w:r>
    </w:p>
    <w:p w14:paraId="5B073471" w14:textId="77777777" w:rsidR="006054B5" w:rsidRPr="00725E45" w:rsidRDefault="006054B5" w:rsidP="0011497C">
      <w:pPr>
        <w:rPr>
          <w:rFonts w:cstheme="minorHAnsi"/>
          <w:b/>
          <w:sz w:val="28"/>
          <w:szCs w:val="28"/>
        </w:rPr>
      </w:pPr>
    </w:p>
    <w:p w14:paraId="156F8B62" w14:textId="7A4FE7DB" w:rsidR="00E472B0" w:rsidRDefault="00E472B0" w:rsidP="007C0752">
      <w:pPr>
        <w:rPr>
          <w:rFonts w:cstheme="minorHAnsi"/>
          <w:b/>
          <w:bCs/>
          <w:sz w:val="28"/>
          <w:szCs w:val="28"/>
          <w:lang w:val="en-US"/>
        </w:rPr>
      </w:pPr>
    </w:p>
    <w:p w14:paraId="667EC706" w14:textId="77777777" w:rsidR="005249F8" w:rsidRDefault="005249F8" w:rsidP="007C0752">
      <w:pPr>
        <w:rPr>
          <w:rFonts w:cstheme="minorHAnsi"/>
          <w:b/>
          <w:bCs/>
          <w:sz w:val="28"/>
          <w:szCs w:val="28"/>
          <w:lang w:val="en-US"/>
        </w:rPr>
      </w:pPr>
    </w:p>
    <w:p w14:paraId="59934ED5" w14:textId="1AA420C6" w:rsidR="00874873" w:rsidRPr="00874873" w:rsidRDefault="00874873" w:rsidP="007C0752">
      <w:pPr>
        <w:rPr>
          <w:rFonts w:cstheme="minorHAnsi"/>
          <w:b/>
          <w:bCs/>
          <w:sz w:val="28"/>
          <w:szCs w:val="28"/>
          <w:lang w:val="en-US"/>
        </w:rPr>
      </w:pPr>
      <w:r w:rsidRPr="00874873">
        <w:rPr>
          <w:rFonts w:cstheme="minorHAnsi"/>
          <w:b/>
          <w:bCs/>
          <w:sz w:val="28"/>
          <w:szCs w:val="28"/>
          <w:lang w:val="en-US"/>
        </w:rPr>
        <w:br/>
      </w:r>
    </w:p>
    <w:p w14:paraId="559D33E4" w14:textId="77777777" w:rsidR="00892BD5" w:rsidRDefault="00892BD5" w:rsidP="007C0752">
      <w:pPr>
        <w:rPr>
          <w:rFonts w:cstheme="minorHAnsi"/>
          <w:sz w:val="22"/>
          <w:szCs w:val="22"/>
          <w:lang w:val="en-US"/>
        </w:rPr>
      </w:pPr>
    </w:p>
    <w:p w14:paraId="52748FAE" w14:textId="236ADC96" w:rsidR="00347B9F" w:rsidRDefault="00EF5A8F" w:rsidP="007C0752">
      <w:pPr>
        <w:rPr>
          <w:rFonts w:cstheme="minorHAnsi"/>
          <w:noProof/>
          <w:sz w:val="22"/>
          <w:szCs w:val="22"/>
          <w:lang w:val="en-US"/>
        </w:rPr>
      </w:pPr>
      <w:r>
        <w:rPr>
          <w:rFonts w:cstheme="minorHAnsi"/>
          <w:sz w:val="22"/>
          <w:szCs w:val="22"/>
          <w:lang w:val="en-US"/>
        </w:rPr>
        <w:lastRenderedPageBreak/>
        <w:t xml:space="preserve">  </w:t>
      </w:r>
    </w:p>
    <w:p w14:paraId="1A11145C" w14:textId="32584CD9" w:rsidR="007C0752" w:rsidRPr="009918E9" w:rsidRDefault="00EF5A8F" w:rsidP="007C0752">
      <w:pPr>
        <w:rPr>
          <w:rFonts w:cstheme="minorHAnsi"/>
          <w:sz w:val="22"/>
          <w:szCs w:val="22"/>
          <w:lang w:val="en-US"/>
        </w:rPr>
      </w:pPr>
      <w:r>
        <w:rPr>
          <w:rFonts w:cstheme="minorHAnsi"/>
          <w:sz w:val="22"/>
          <w:szCs w:val="22"/>
          <w:lang w:val="en-US"/>
        </w:rPr>
        <w:t xml:space="preserve"> </w:t>
      </w:r>
      <w:r w:rsidR="007A18F0">
        <w:rPr>
          <w:rFonts w:cstheme="minorHAnsi"/>
          <w:sz w:val="22"/>
          <w:szCs w:val="22"/>
          <w:lang w:val="en-US"/>
        </w:rPr>
        <w:t xml:space="preserve"> </w:t>
      </w:r>
    </w:p>
    <w:sectPr w:rsidR="007C0752" w:rsidRPr="009918E9" w:rsidSect="00E25C0E">
      <w:headerReference w:type="even" r:id="rId14"/>
      <w:headerReference w:type="default" r:id="rId15"/>
      <w:footerReference w:type="even" r:id="rId16"/>
      <w:footerReference w:type="default" r:id="rId17"/>
      <w:headerReference w:type="first" r:id="rId18"/>
      <w:footerReference w:type="first" r:id="rId19"/>
      <w:pgSz w:w="11906" w:h="16838"/>
      <w:pgMar w:top="3402" w:right="1440" w:bottom="198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79133B" w14:textId="77777777" w:rsidR="00E25C0E" w:rsidRDefault="00E25C0E" w:rsidP="004A34EE">
      <w:r>
        <w:separator/>
      </w:r>
    </w:p>
  </w:endnote>
  <w:endnote w:type="continuationSeparator" w:id="0">
    <w:p w14:paraId="326F65F0" w14:textId="77777777" w:rsidR="00E25C0E" w:rsidRDefault="00E25C0E" w:rsidP="004A34EE">
      <w:r>
        <w:continuationSeparator/>
      </w:r>
    </w:p>
  </w:endnote>
  <w:endnote w:type="continuationNotice" w:id="1">
    <w:p w14:paraId="6CF6B6CA" w14:textId="77777777" w:rsidR="00E25C0E" w:rsidRDefault="00E25C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etters for Learners">
    <w:charset w:val="00"/>
    <w:family w:val="auto"/>
    <w:pitch w:val="variable"/>
    <w:sig w:usb0="A00002AF" w:usb1="00000042"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CFD4D" w14:textId="77777777" w:rsidR="004D2B48" w:rsidRDefault="004D2B4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11464" w14:textId="77777777" w:rsidR="004437AF" w:rsidRDefault="008A16D9" w:rsidP="004437AF">
    <w:pPr>
      <w:pStyle w:val="Voettekst"/>
      <w:tabs>
        <w:tab w:val="clear" w:pos="4680"/>
        <w:tab w:val="clear" w:pos="9360"/>
        <w:tab w:val="left" w:pos="795"/>
      </w:tabs>
      <w:rPr>
        <w:noProof/>
        <w:lang w:eastAsia="nl-NL"/>
      </w:rPr>
    </w:pPr>
    <w:r>
      <w:rPr>
        <w:noProof/>
        <w:lang w:eastAsia="nl-NL"/>
      </w:rPr>
      <w:drawing>
        <wp:anchor distT="0" distB="0" distL="114300" distR="114300" simplePos="0" relativeHeight="251658243" behindDoc="1" locked="0" layoutInCell="1" allowOverlap="1" wp14:anchorId="1A11146C" wp14:editId="1A11146D">
          <wp:simplePos x="0" y="0"/>
          <wp:positionH relativeFrom="margin">
            <wp:posOffset>-85634</wp:posOffset>
          </wp:positionH>
          <wp:positionV relativeFrom="bottomMargin">
            <wp:posOffset>-167640</wp:posOffset>
          </wp:positionV>
          <wp:extent cx="902335" cy="97917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eldmerk De Notenkraker.jpg"/>
                  <pic:cNvPicPr/>
                </pic:nvPicPr>
                <pic:blipFill>
                  <a:blip r:embed="rId1">
                    <a:extLst>
                      <a:ext uri="{28A0092B-C50C-407E-A947-70E740481C1C}">
                        <a14:useLocalDpi xmlns:a14="http://schemas.microsoft.com/office/drawing/2010/main" val="0"/>
                      </a:ext>
                    </a:extLst>
                  </a:blip>
                  <a:stretch>
                    <a:fillRect/>
                  </a:stretch>
                </pic:blipFill>
                <pic:spPr>
                  <a:xfrm>
                    <a:off x="0" y="0"/>
                    <a:ext cx="902335" cy="97917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45720" distB="45720" distL="114300" distR="114300" simplePos="0" relativeHeight="251658241" behindDoc="0" locked="0" layoutInCell="1" allowOverlap="1" wp14:anchorId="1A11146E" wp14:editId="1A11146F">
              <wp:simplePos x="0" y="0"/>
              <wp:positionH relativeFrom="column">
                <wp:posOffset>805180</wp:posOffset>
              </wp:positionH>
              <wp:positionV relativeFrom="bottomMargin">
                <wp:align>top</wp:align>
              </wp:positionV>
              <wp:extent cx="2661920" cy="1238885"/>
              <wp:effectExtent l="0" t="0" r="0" b="31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920" cy="1238885"/>
                      </a:xfrm>
                      <a:prstGeom prst="rect">
                        <a:avLst/>
                      </a:prstGeom>
                      <a:noFill/>
                      <a:ln w="9525">
                        <a:noFill/>
                        <a:miter lim="800000"/>
                        <a:headEnd/>
                        <a:tailEnd/>
                      </a:ln>
                    </wps:spPr>
                    <wps:txbx>
                      <w:txbxContent>
                        <w:p w14:paraId="1A111470" w14:textId="77777777" w:rsidR="0074020D" w:rsidRPr="0074020D" w:rsidRDefault="0074020D" w:rsidP="0074020D">
                          <w:pPr>
                            <w:pStyle w:val="Lijstopsomteken"/>
                            <w:numPr>
                              <w:ilvl w:val="0"/>
                              <w:numId w:val="0"/>
                            </w:numPr>
                            <w:rPr>
                              <w:color w:val="246732"/>
                              <w:sz w:val="20"/>
                              <w:szCs w:val="20"/>
                            </w:rPr>
                          </w:pPr>
                          <w:r w:rsidRPr="0074020D">
                            <w:rPr>
                              <w:b/>
                              <w:color w:val="246732"/>
                              <w:sz w:val="20"/>
                              <w:szCs w:val="20"/>
                            </w:rPr>
                            <w:t>Adres:</w:t>
                          </w:r>
                          <w:r w:rsidRPr="0074020D">
                            <w:rPr>
                              <w:color w:val="246732"/>
                              <w:sz w:val="20"/>
                              <w:szCs w:val="20"/>
                            </w:rPr>
                            <w:t xml:space="preserve"> </w:t>
                          </w:r>
                          <w:r>
                            <w:rPr>
                              <w:color w:val="246732"/>
                              <w:sz w:val="20"/>
                              <w:szCs w:val="20"/>
                            </w:rPr>
                            <w:t>Eksterhof 2, 2496 HS Den Haag</w:t>
                          </w:r>
                          <w:r w:rsidRPr="0074020D">
                            <w:rPr>
                              <w:color w:val="246732"/>
                              <w:sz w:val="20"/>
                              <w:szCs w:val="20"/>
                            </w:rPr>
                            <w:t xml:space="preserve"> </w:t>
                          </w:r>
                          <w:r w:rsidRPr="0074020D">
                            <w:rPr>
                              <w:color w:val="246732"/>
                              <w:sz w:val="20"/>
                              <w:szCs w:val="20"/>
                            </w:rPr>
                            <w:br/>
                          </w:r>
                          <w:r w:rsidRPr="0074020D">
                            <w:rPr>
                              <w:b/>
                              <w:color w:val="246732"/>
                              <w:sz w:val="20"/>
                              <w:szCs w:val="20"/>
                            </w:rPr>
                            <w:t>Email:</w:t>
                          </w:r>
                          <w:r w:rsidRPr="0074020D">
                            <w:rPr>
                              <w:color w:val="246732"/>
                              <w:sz w:val="20"/>
                              <w:szCs w:val="20"/>
                            </w:rPr>
                            <w:t xml:space="preserve"> info@obsdenotenkraker.nl </w:t>
                          </w:r>
                        </w:p>
                        <w:p w14:paraId="1A111471" w14:textId="77777777" w:rsidR="00494CB9" w:rsidRPr="0074020D" w:rsidRDefault="0074020D" w:rsidP="00DD3D0C">
                          <w:pPr>
                            <w:pStyle w:val="Lijstopsomteken"/>
                            <w:numPr>
                              <w:ilvl w:val="0"/>
                              <w:numId w:val="0"/>
                            </w:numPr>
                            <w:rPr>
                              <w:sz w:val="20"/>
                              <w:szCs w:val="20"/>
                            </w:rPr>
                          </w:pPr>
                          <w:r w:rsidRPr="0074020D">
                            <w:rPr>
                              <w:b/>
                              <w:color w:val="246732"/>
                              <w:sz w:val="20"/>
                              <w:szCs w:val="20"/>
                            </w:rPr>
                            <w:t>Telefoon:</w:t>
                          </w:r>
                          <w:r w:rsidRPr="0074020D">
                            <w:rPr>
                              <w:color w:val="246732"/>
                              <w:sz w:val="20"/>
                              <w:szCs w:val="20"/>
                            </w:rPr>
                            <w:t xml:space="preserve"> 015-3106060</w:t>
                          </w:r>
                          <w:r w:rsidR="00DD3D0C">
                            <w:rPr>
                              <w:color w:val="246732"/>
                              <w:sz w:val="20"/>
                              <w:szCs w:val="20"/>
                            </w:rPr>
                            <w:t xml:space="preserve"> </w:t>
                          </w:r>
                          <w:r w:rsidRPr="0074020D">
                            <w:rPr>
                              <w:color w:val="246732"/>
                              <w:sz w:val="20"/>
                              <w:szCs w:val="20"/>
                            </w:rPr>
                            <w:br/>
                          </w:r>
                          <w:r w:rsidRPr="0074020D">
                            <w:rPr>
                              <w:b/>
                              <w:color w:val="246732"/>
                              <w:sz w:val="20"/>
                              <w:szCs w:val="20"/>
                            </w:rPr>
                            <w:t>Website:</w:t>
                          </w:r>
                          <w:r w:rsidRPr="0074020D">
                            <w:rPr>
                              <w:color w:val="246732"/>
                              <w:sz w:val="20"/>
                              <w:szCs w:val="20"/>
                            </w:rPr>
                            <w:t xml:space="preserve"> www.obsdenotenkraker.nl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11146E" id="_x0000_t202" coordsize="21600,21600" o:spt="202" path="m,l,21600r21600,l21600,xe">
              <v:stroke joinstyle="miter"/>
              <v:path gradientshapeok="t" o:connecttype="rect"/>
            </v:shapetype>
            <v:shape id="Tekstvak 2" o:spid="_x0000_s1026" type="#_x0000_t202" style="position:absolute;margin-left:63.4pt;margin-top:0;width:209.6pt;height:97.55pt;z-index:251658241;visibility:visible;mso-wrap-style:square;mso-width-percent:0;mso-height-percent:200;mso-wrap-distance-left:9pt;mso-wrap-distance-top:3.6pt;mso-wrap-distance-right:9pt;mso-wrap-distance-bottom:3.6pt;mso-position-horizontal:absolute;mso-position-horizontal-relative:text;mso-position-vertical:top;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" filled="f" stroked="f">
              <v:textbox style="mso-fit-shape-to-text:t">
                <w:txbxContent>
                  <w:p w14:paraId="1A111470" w14:textId="77777777" w:rsidR="0074020D" w:rsidRPr="0074020D" w:rsidRDefault="0074020D" w:rsidP="0074020D">
                    <w:pPr>
                      <w:pStyle w:val="Lijstopsomteken"/>
                      <w:numPr>
                        <w:ilvl w:val="0"/>
                        <w:numId w:val="0"/>
                      </w:numPr>
                      <w:rPr>
                        <w:color w:val="246732"/>
                        <w:sz w:val="20"/>
                        <w:szCs w:val="20"/>
                      </w:rPr>
                    </w:pPr>
                    <w:r w:rsidRPr="0074020D">
                      <w:rPr>
                        <w:b/>
                        <w:color w:val="246732"/>
                        <w:sz w:val="20"/>
                        <w:szCs w:val="20"/>
                      </w:rPr>
                      <w:t>Adres:</w:t>
                    </w:r>
                    <w:r w:rsidRPr="0074020D">
                      <w:rPr>
                        <w:color w:val="246732"/>
                        <w:sz w:val="20"/>
                        <w:szCs w:val="20"/>
                      </w:rPr>
                      <w:t xml:space="preserve"> </w:t>
                    </w:r>
                    <w:proofErr w:type="spellStart"/>
                    <w:r>
                      <w:rPr>
                        <w:color w:val="246732"/>
                        <w:sz w:val="20"/>
                        <w:szCs w:val="20"/>
                      </w:rPr>
                      <w:t>Eksterhof</w:t>
                    </w:r>
                    <w:proofErr w:type="spellEnd"/>
                    <w:r>
                      <w:rPr>
                        <w:color w:val="246732"/>
                        <w:sz w:val="20"/>
                        <w:szCs w:val="20"/>
                      </w:rPr>
                      <w:t xml:space="preserve"> 2, 2496 HS Den Haag</w:t>
                    </w:r>
                    <w:r w:rsidRPr="0074020D">
                      <w:rPr>
                        <w:color w:val="246732"/>
                        <w:sz w:val="20"/>
                        <w:szCs w:val="20"/>
                      </w:rPr>
                      <w:t xml:space="preserve"> </w:t>
                    </w:r>
                    <w:r w:rsidRPr="0074020D">
                      <w:rPr>
                        <w:color w:val="246732"/>
                        <w:sz w:val="20"/>
                        <w:szCs w:val="20"/>
                      </w:rPr>
                      <w:br/>
                    </w:r>
                    <w:r w:rsidRPr="0074020D">
                      <w:rPr>
                        <w:b/>
                        <w:color w:val="246732"/>
                        <w:sz w:val="20"/>
                        <w:szCs w:val="20"/>
                      </w:rPr>
                      <w:t>Email:</w:t>
                    </w:r>
                    <w:r w:rsidRPr="0074020D">
                      <w:rPr>
                        <w:color w:val="246732"/>
                        <w:sz w:val="20"/>
                        <w:szCs w:val="20"/>
                      </w:rPr>
                      <w:t xml:space="preserve"> info@obsdenotenkraker.nl </w:t>
                    </w:r>
                  </w:p>
                  <w:p w14:paraId="1A111471" w14:textId="77777777" w:rsidR="00494CB9" w:rsidRPr="0074020D" w:rsidRDefault="0074020D" w:rsidP="00DD3D0C">
                    <w:pPr>
                      <w:pStyle w:val="Lijstopsomteken"/>
                      <w:numPr>
                        <w:ilvl w:val="0"/>
                        <w:numId w:val="0"/>
                      </w:numPr>
                      <w:rPr>
                        <w:sz w:val="20"/>
                        <w:szCs w:val="20"/>
                      </w:rPr>
                    </w:pPr>
                    <w:r w:rsidRPr="0074020D">
                      <w:rPr>
                        <w:b/>
                        <w:color w:val="246732"/>
                        <w:sz w:val="20"/>
                        <w:szCs w:val="20"/>
                      </w:rPr>
                      <w:t>Telefoon:</w:t>
                    </w:r>
                    <w:r w:rsidRPr="0074020D">
                      <w:rPr>
                        <w:color w:val="246732"/>
                        <w:sz w:val="20"/>
                        <w:szCs w:val="20"/>
                      </w:rPr>
                      <w:t xml:space="preserve"> 015-3106060</w:t>
                    </w:r>
                    <w:r w:rsidR="00DD3D0C">
                      <w:rPr>
                        <w:color w:val="246732"/>
                        <w:sz w:val="20"/>
                        <w:szCs w:val="20"/>
                      </w:rPr>
                      <w:t xml:space="preserve"> </w:t>
                    </w:r>
                    <w:r w:rsidRPr="0074020D">
                      <w:rPr>
                        <w:color w:val="246732"/>
                        <w:sz w:val="20"/>
                        <w:szCs w:val="20"/>
                      </w:rPr>
                      <w:br/>
                    </w:r>
                    <w:r w:rsidRPr="0074020D">
                      <w:rPr>
                        <w:b/>
                        <w:color w:val="246732"/>
                        <w:sz w:val="20"/>
                        <w:szCs w:val="20"/>
                      </w:rPr>
                      <w:t>Website:</w:t>
                    </w:r>
                    <w:r w:rsidRPr="0074020D">
                      <w:rPr>
                        <w:color w:val="246732"/>
                        <w:sz w:val="20"/>
                        <w:szCs w:val="20"/>
                      </w:rPr>
                      <w:t xml:space="preserve"> www.obsdenotenkraker.nl</w:t>
                    </w:r>
                  </w:p>
                </w:txbxContent>
              </v:textbox>
              <w10:wrap type="square" anchory="margin"/>
            </v:shape>
          </w:pict>
        </mc:Fallback>
      </mc:AlternateContent>
    </w:r>
    <w:r w:rsidR="004437AF">
      <w:rPr>
        <w:noProof/>
        <w:lang w:eastAsia="nl-NL"/>
      </w:rPr>
      <w:tab/>
    </w:r>
  </w:p>
  <w:p w14:paraId="1A111465" w14:textId="77777777" w:rsidR="004A34EE" w:rsidRDefault="004A34EE" w:rsidP="005978E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CC15C" w14:textId="77777777" w:rsidR="004D2B48" w:rsidRDefault="004D2B4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F14842" w14:textId="77777777" w:rsidR="00E25C0E" w:rsidRDefault="00E25C0E" w:rsidP="004A34EE">
      <w:r>
        <w:separator/>
      </w:r>
    </w:p>
  </w:footnote>
  <w:footnote w:type="continuationSeparator" w:id="0">
    <w:p w14:paraId="1932E7CC" w14:textId="77777777" w:rsidR="00E25C0E" w:rsidRDefault="00E25C0E" w:rsidP="004A34EE">
      <w:r>
        <w:continuationSeparator/>
      </w:r>
    </w:p>
  </w:footnote>
  <w:footnote w:type="continuationNotice" w:id="1">
    <w:p w14:paraId="1EA404C2" w14:textId="77777777" w:rsidR="00E25C0E" w:rsidRDefault="00E25C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66687" w14:textId="77777777" w:rsidR="004D2B48" w:rsidRDefault="004D2B4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11461" w14:textId="77777777" w:rsidR="008A16D9" w:rsidRDefault="008A16D9">
    <w:pPr>
      <w:pStyle w:val="Koptekst"/>
      <w:rPr>
        <w:noProof/>
        <w:color w:val="246732"/>
        <w:sz w:val="20"/>
        <w:szCs w:val="20"/>
      </w:rPr>
    </w:pPr>
  </w:p>
  <w:p w14:paraId="1A111462" w14:textId="77777777" w:rsidR="008A16D9" w:rsidRDefault="008A16D9">
    <w:pPr>
      <w:pStyle w:val="Koptekst"/>
      <w:rPr>
        <w:noProof/>
        <w:color w:val="246732"/>
        <w:sz w:val="20"/>
        <w:szCs w:val="20"/>
      </w:rPr>
    </w:pPr>
  </w:p>
  <w:p w14:paraId="1A111463" w14:textId="13717956" w:rsidR="004A34EE" w:rsidRDefault="008A16D9">
    <w:pPr>
      <w:pStyle w:val="Koptekst"/>
    </w:pPr>
    <w:r>
      <w:rPr>
        <w:noProof/>
        <w:color w:val="246732"/>
        <w:sz w:val="20"/>
        <w:szCs w:val="20"/>
        <w:lang w:eastAsia="nl-NL"/>
      </w:rPr>
      <w:drawing>
        <wp:anchor distT="0" distB="0" distL="114300" distR="114300" simplePos="0" relativeHeight="251658242" behindDoc="1" locked="0" layoutInCell="1" allowOverlap="1" wp14:anchorId="1A111466" wp14:editId="1A111467">
          <wp:simplePos x="0" y="0"/>
          <wp:positionH relativeFrom="page">
            <wp:align>left</wp:align>
          </wp:positionH>
          <wp:positionV relativeFrom="page">
            <wp:align>top</wp:align>
          </wp:positionV>
          <wp:extent cx="7561580" cy="10695940"/>
          <wp:effectExtent l="0" t="0" r="1270" b="698246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htergrond_briefpapier_simpel.jpg"/>
                  <pic:cNvPicPr/>
                </pic:nvPicPr>
                <pic:blipFill>
                  <a:blip r:embed="rId1">
                    <a:extLst>
                      <a:ext uri="{28A0092B-C50C-407E-A947-70E740481C1C}">
                        <a14:useLocalDpi xmlns:a14="http://schemas.microsoft.com/office/drawing/2010/main" val="0"/>
                      </a:ext>
                    </a:extLst>
                  </a:blip>
                  <a:stretch>
                    <a:fillRect/>
                  </a:stretch>
                </pic:blipFill>
                <pic:spPr>
                  <a:xfrm>
                    <a:off x="0" y="0"/>
                    <a:ext cx="7561580" cy="10695940"/>
                  </a:xfrm>
                  <a:prstGeom prst="rect">
                    <a:avLst/>
                  </a:prstGeom>
                  <a:effectLst>
                    <a:reflection endPos="65000" dist="50800" dir="5400000" sy="-100000" algn="bl" rotWithShape="0"/>
                  </a:effectLst>
                </pic:spPr>
              </pic:pic>
            </a:graphicData>
          </a:graphic>
          <wp14:sizeRelH relativeFrom="margin">
            <wp14:pctWidth>0</wp14:pctWidth>
          </wp14:sizeRelH>
          <wp14:sizeRelV relativeFrom="margin">
            <wp14:pctHeight>0</wp14:pctHeight>
          </wp14:sizeRelV>
        </wp:anchor>
      </w:drawing>
    </w:r>
    <w:r w:rsidR="004437AF">
      <w:rPr>
        <w:noProof/>
        <w:lang w:eastAsia="nl-NL"/>
      </w:rPr>
      <w:drawing>
        <wp:anchor distT="0" distB="0" distL="114300" distR="114300" simplePos="0" relativeHeight="251658240" behindDoc="0" locked="0" layoutInCell="1" allowOverlap="1" wp14:anchorId="1A11146A" wp14:editId="1A11146B">
          <wp:simplePos x="0" y="0"/>
          <wp:positionH relativeFrom="column">
            <wp:posOffset>0</wp:posOffset>
          </wp:positionH>
          <wp:positionV relativeFrom="page">
            <wp:posOffset>360045</wp:posOffset>
          </wp:positionV>
          <wp:extent cx="2638800" cy="943200"/>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 Notenkraker met slogan.jpg"/>
                  <pic:cNvPicPr/>
                </pic:nvPicPr>
                <pic:blipFill>
                  <a:blip r:embed="rId2">
                    <a:extLst>
                      <a:ext uri="{28A0092B-C50C-407E-A947-70E740481C1C}">
                        <a14:useLocalDpi xmlns:a14="http://schemas.microsoft.com/office/drawing/2010/main" val="0"/>
                      </a:ext>
                    </a:extLst>
                  </a:blip>
                  <a:stretch>
                    <a:fillRect/>
                  </a:stretch>
                </pic:blipFill>
                <pic:spPr>
                  <a:xfrm>
                    <a:off x="0" y="0"/>
                    <a:ext cx="2638800" cy="943200"/>
                  </a:xfrm>
                  <a:prstGeom prst="rect">
                    <a:avLst/>
                  </a:prstGeom>
                </pic:spPr>
              </pic:pic>
            </a:graphicData>
          </a:graphic>
          <wp14:sizeRelH relativeFrom="margin">
            <wp14:pctWidth>0</wp14:pctWidth>
          </wp14:sizeRelH>
          <wp14:sizeRelV relativeFrom="margin">
            <wp14:pctHeight>0</wp14:pctHeight>
          </wp14:sizeRelV>
        </wp:anchor>
      </w:drawing>
    </w:r>
    <w:r w:rsidR="0074020D">
      <w:rPr>
        <w:noProof/>
      </w:rPr>
      <w:softHyphen/>
    </w:r>
    <w:r w:rsidR="0074020D">
      <w:rPr>
        <w:noProof/>
      </w:rPr>
      <w:softHyphen/>
    </w:r>
    <w:r w:rsidR="0074020D">
      <w:rPr>
        <w:noProof/>
      </w:rPr>
      <w:softHyphen/>
    </w:r>
    <w:r w:rsidR="0074020D">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92B65" w14:textId="77777777" w:rsidR="004D2B48" w:rsidRDefault="004D2B4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D3E1D24"/>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DC2F8D"/>
    <w:multiLevelType w:val="hybridMultilevel"/>
    <w:tmpl w:val="C1E035E6"/>
    <w:lvl w:ilvl="0" w:tplc="1EA05B1C">
      <w:start w:val="1"/>
      <w:numFmt w:val="bullet"/>
      <w:lvlText w:val="-"/>
      <w:lvlJc w:val="left"/>
      <w:pPr>
        <w:ind w:left="720" w:hanging="360"/>
      </w:pPr>
      <w:rPr>
        <w:rFonts w:ascii="Calibri" w:hAnsi="Calibri" w:hint="default"/>
      </w:rPr>
    </w:lvl>
    <w:lvl w:ilvl="1" w:tplc="A38A5606">
      <w:start w:val="1"/>
      <w:numFmt w:val="bullet"/>
      <w:lvlText w:val="o"/>
      <w:lvlJc w:val="left"/>
      <w:pPr>
        <w:ind w:left="1440" w:hanging="360"/>
      </w:pPr>
      <w:rPr>
        <w:rFonts w:ascii="Courier New" w:hAnsi="Courier New" w:hint="default"/>
      </w:rPr>
    </w:lvl>
    <w:lvl w:ilvl="2" w:tplc="8E20FDE4">
      <w:start w:val="1"/>
      <w:numFmt w:val="bullet"/>
      <w:lvlText w:val=""/>
      <w:lvlJc w:val="left"/>
      <w:pPr>
        <w:ind w:left="2160" w:hanging="360"/>
      </w:pPr>
      <w:rPr>
        <w:rFonts w:ascii="Wingdings" w:hAnsi="Wingdings" w:hint="default"/>
      </w:rPr>
    </w:lvl>
    <w:lvl w:ilvl="3" w:tplc="A8A43C6E">
      <w:start w:val="1"/>
      <w:numFmt w:val="bullet"/>
      <w:lvlText w:val=""/>
      <w:lvlJc w:val="left"/>
      <w:pPr>
        <w:ind w:left="2880" w:hanging="360"/>
      </w:pPr>
      <w:rPr>
        <w:rFonts w:ascii="Symbol" w:hAnsi="Symbol" w:hint="default"/>
      </w:rPr>
    </w:lvl>
    <w:lvl w:ilvl="4" w:tplc="988A90A0">
      <w:start w:val="1"/>
      <w:numFmt w:val="bullet"/>
      <w:lvlText w:val="o"/>
      <w:lvlJc w:val="left"/>
      <w:pPr>
        <w:ind w:left="3600" w:hanging="360"/>
      </w:pPr>
      <w:rPr>
        <w:rFonts w:ascii="Courier New" w:hAnsi="Courier New" w:hint="default"/>
      </w:rPr>
    </w:lvl>
    <w:lvl w:ilvl="5" w:tplc="B792CAE0">
      <w:start w:val="1"/>
      <w:numFmt w:val="bullet"/>
      <w:lvlText w:val=""/>
      <w:lvlJc w:val="left"/>
      <w:pPr>
        <w:ind w:left="4320" w:hanging="360"/>
      </w:pPr>
      <w:rPr>
        <w:rFonts w:ascii="Wingdings" w:hAnsi="Wingdings" w:hint="default"/>
      </w:rPr>
    </w:lvl>
    <w:lvl w:ilvl="6" w:tplc="8A30EA24">
      <w:start w:val="1"/>
      <w:numFmt w:val="bullet"/>
      <w:lvlText w:val=""/>
      <w:lvlJc w:val="left"/>
      <w:pPr>
        <w:ind w:left="5040" w:hanging="360"/>
      </w:pPr>
      <w:rPr>
        <w:rFonts w:ascii="Symbol" w:hAnsi="Symbol" w:hint="default"/>
      </w:rPr>
    </w:lvl>
    <w:lvl w:ilvl="7" w:tplc="E77C3D1A">
      <w:start w:val="1"/>
      <w:numFmt w:val="bullet"/>
      <w:lvlText w:val="o"/>
      <w:lvlJc w:val="left"/>
      <w:pPr>
        <w:ind w:left="5760" w:hanging="360"/>
      </w:pPr>
      <w:rPr>
        <w:rFonts w:ascii="Courier New" w:hAnsi="Courier New" w:hint="default"/>
      </w:rPr>
    </w:lvl>
    <w:lvl w:ilvl="8" w:tplc="92101B00">
      <w:start w:val="1"/>
      <w:numFmt w:val="bullet"/>
      <w:lvlText w:val=""/>
      <w:lvlJc w:val="left"/>
      <w:pPr>
        <w:ind w:left="6480" w:hanging="360"/>
      </w:pPr>
      <w:rPr>
        <w:rFonts w:ascii="Wingdings" w:hAnsi="Wingdings" w:hint="default"/>
      </w:rPr>
    </w:lvl>
  </w:abstractNum>
  <w:abstractNum w:abstractNumId="2" w15:restartNumberingAfterBreak="0">
    <w:nsid w:val="59932833"/>
    <w:multiLevelType w:val="hybridMultilevel"/>
    <w:tmpl w:val="E5A0D22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4CA6E32"/>
    <w:multiLevelType w:val="hybridMultilevel"/>
    <w:tmpl w:val="1AACB64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9A51F9A"/>
    <w:multiLevelType w:val="hybridMultilevel"/>
    <w:tmpl w:val="7CA68E56"/>
    <w:lvl w:ilvl="0" w:tplc="FFFFFFFF">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9C85F5C"/>
    <w:multiLevelType w:val="hybridMultilevel"/>
    <w:tmpl w:val="241A670C"/>
    <w:lvl w:ilvl="0" w:tplc="D81E8C56">
      <w:start w:val="1"/>
      <w:numFmt w:val="bullet"/>
      <w:lvlText w:val="-"/>
      <w:lvlJc w:val="left"/>
      <w:pPr>
        <w:ind w:left="720" w:hanging="360"/>
      </w:pPr>
      <w:rPr>
        <w:rFonts w:ascii="Calibri" w:hAnsi="Calibri" w:hint="default"/>
      </w:rPr>
    </w:lvl>
    <w:lvl w:ilvl="1" w:tplc="59769CEE">
      <w:start w:val="1"/>
      <w:numFmt w:val="bullet"/>
      <w:lvlText w:val="o"/>
      <w:lvlJc w:val="left"/>
      <w:pPr>
        <w:ind w:left="1440" w:hanging="360"/>
      </w:pPr>
      <w:rPr>
        <w:rFonts w:ascii="Courier New" w:hAnsi="Courier New" w:hint="default"/>
      </w:rPr>
    </w:lvl>
    <w:lvl w:ilvl="2" w:tplc="0026F7A0">
      <w:start w:val="1"/>
      <w:numFmt w:val="bullet"/>
      <w:lvlText w:val=""/>
      <w:lvlJc w:val="left"/>
      <w:pPr>
        <w:ind w:left="2160" w:hanging="360"/>
      </w:pPr>
      <w:rPr>
        <w:rFonts w:ascii="Wingdings" w:hAnsi="Wingdings" w:hint="default"/>
      </w:rPr>
    </w:lvl>
    <w:lvl w:ilvl="3" w:tplc="6A74743E">
      <w:start w:val="1"/>
      <w:numFmt w:val="bullet"/>
      <w:lvlText w:val=""/>
      <w:lvlJc w:val="left"/>
      <w:pPr>
        <w:ind w:left="2880" w:hanging="360"/>
      </w:pPr>
      <w:rPr>
        <w:rFonts w:ascii="Symbol" w:hAnsi="Symbol" w:hint="default"/>
      </w:rPr>
    </w:lvl>
    <w:lvl w:ilvl="4" w:tplc="F5CAE1D0">
      <w:start w:val="1"/>
      <w:numFmt w:val="bullet"/>
      <w:lvlText w:val="o"/>
      <w:lvlJc w:val="left"/>
      <w:pPr>
        <w:ind w:left="3600" w:hanging="360"/>
      </w:pPr>
      <w:rPr>
        <w:rFonts w:ascii="Courier New" w:hAnsi="Courier New" w:hint="default"/>
      </w:rPr>
    </w:lvl>
    <w:lvl w:ilvl="5" w:tplc="98DE225C">
      <w:start w:val="1"/>
      <w:numFmt w:val="bullet"/>
      <w:lvlText w:val=""/>
      <w:lvlJc w:val="left"/>
      <w:pPr>
        <w:ind w:left="4320" w:hanging="360"/>
      </w:pPr>
      <w:rPr>
        <w:rFonts w:ascii="Wingdings" w:hAnsi="Wingdings" w:hint="default"/>
      </w:rPr>
    </w:lvl>
    <w:lvl w:ilvl="6" w:tplc="731ED96E">
      <w:start w:val="1"/>
      <w:numFmt w:val="bullet"/>
      <w:lvlText w:val=""/>
      <w:lvlJc w:val="left"/>
      <w:pPr>
        <w:ind w:left="5040" w:hanging="360"/>
      </w:pPr>
      <w:rPr>
        <w:rFonts w:ascii="Symbol" w:hAnsi="Symbol" w:hint="default"/>
      </w:rPr>
    </w:lvl>
    <w:lvl w:ilvl="7" w:tplc="FC14254A">
      <w:start w:val="1"/>
      <w:numFmt w:val="bullet"/>
      <w:lvlText w:val="o"/>
      <w:lvlJc w:val="left"/>
      <w:pPr>
        <w:ind w:left="5760" w:hanging="360"/>
      </w:pPr>
      <w:rPr>
        <w:rFonts w:ascii="Courier New" w:hAnsi="Courier New" w:hint="default"/>
      </w:rPr>
    </w:lvl>
    <w:lvl w:ilvl="8" w:tplc="E6DACC66">
      <w:start w:val="1"/>
      <w:numFmt w:val="bullet"/>
      <w:lvlText w:val=""/>
      <w:lvlJc w:val="left"/>
      <w:pPr>
        <w:ind w:left="6480" w:hanging="360"/>
      </w:pPr>
      <w:rPr>
        <w:rFonts w:ascii="Wingdings" w:hAnsi="Wingdings" w:hint="default"/>
      </w:rPr>
    </w:lvl>
  </w:abstractNum>
  <w:num w:numId="1" w16cid:durableId="724334233">
    <w:abstractNumId w:val="5"/>
  </w:num>
  <w:num w:numId="2" w16cid:durableId="492987751">
    <w:abstractNumId w:val="1"/>
  </w:num>
  <w:num w:numId="3" w16cid:durableId="1441679573">
    <w:abstractNumId w:val="0"/>
  </w:num>
  <w:num w:numId="4" w16cid:durableId="465895782">
    <w:abstractNumId w:val="3"/>
  </w:num>
  <w:num w:numId="5" w16cid:durableId="1977373780">
    <w:abstractNumId w:val="2"/>
  </w:num>
  <w:num w:numId="6" w16cid:durableId="194811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A12"/>
    <w:rsid w:val="0000575B"/>
    <w:rsid w:val="000079C9"/>
    <w:rsid w:val="00010800"/>
    <w:rsid w:val="00012766"/>
    <w:rsid w:val="00014DB5"/>
    <w:rsid w:val="0002349A"/>
    <w:rsid w:val="00024B55"/>
    <w:rsid w:val="000257FA"/>
    <w:rsid w:val="000545DE"/>
    <w:rsid w:val="00057471"/>
    <w:rsid w:val="000610F1"/>
    <w:rsid w:val="00066748"/>
    <w:rsid w:val="00072560"/>
    <w:rsid w:val="00072934"/>
    <w:rsid w:val="00085938"/>
    <w:rsid w:val="000908A5"/>
    <w:rsid w:val="000A4F22"/>
    <w:rsid w:val="000B1F52"/>
    <w:rsid w:val="000B3913"/>
    <w:rsid w:val="000B453B"/>
    <w:rsid w:val="000C1051"/>
    <w:rsid w:val="000D6ADE"/>
    <w:rsid w:val="001032A7"/>
    <w:rsid w:val="0010637C"/>
    <w:rsid w:val="00106462"/>
    <w:rsid w:val="00113C17"/>
    <w:rsid w:val="0011497C"/>
    <w:rsid w:val="00114FFD"/>
    <w:rsid w:val="00131024"/>
    <w:rsid w:val="001324E8"/>
    <w:rsid w:val="00167880"/>
    <w:rsid w:val="00176676"/>
    <w:rsid w:val="001834A7"/>
    <w:rsid w:val="00186E96"/>
    <w:rsid w:val="001A6D6C"/>
    <w:rsid w:val="001B0C82"/>
    <w:rsid w:val="001B1561"/>
    <w:rsid w:val="001C7C3D"/>
    <w:rsid w:val="001D5E3A"/>
    <w:rsid w:val="001E2579"/>
    <w:rsid w:val="001E5F26"/>
    <w:rsid w:val="001F213F"/>
    <w:rsid w:val="001F4722"/>
    <w:rsid w:val="001F5072"/>
    <w:rsid w:val="00200FAA"/>
    <w:rsid w:val="00202DDF"/>
    <w:rsid w:val="00216DBC"/>
    <w:rsid w:val="002255C0"/>
    <w:rsid w:val="002361AE"/>
    <w:rsid w:val="00242125"/>
    <w:rsid w:val="00254A69"/>
    <w:rsid w:val="002653E5"/>
    <w:rsid w:val="002821FF"/>
    <w:rsid w:val="00292F2D"/>
    <w:rsid w:val="002930DC"/>
    <w:rsid w:val="00293C34"/>
    <w:rsid w:val="00294E68"/>
    <w:rsid w:val="002A2B4D"/>
    <w:rsid w:val="002C13F0"/>
    <w:rsid w:val="002D0882"/>
    <w:rsid w:val="002D5EC7"/>
    <w:rsid w:val="0030187E"/>
    <w:rsid w:val="00301DA7"/>
    <w:rsid w:val="00302006"/>
    <w:rsid w:val="003023DF"/>
    <w:rsid w:val="00324661"/>
    <w:rsid w:val="00324DB3"/>
    <w:rsid w:val="003301D6"/>
    <w:rsid w:val="003371B4"/>
    <w:rsid w:val="003405AF"/>
    <w:rsid w:val="00345EA3"/>
    <w:rsid w:val="00347B9F"/>
    <w:rsid w:val="00352E3B"/>
    <w:rsid w:val="00365697"/>
    <w:rsid w:val="00392BEF"/>
    <w:rsid w:val="0039660E"/>
    <w:rsid w:val="003A4FE0"/>
    <w:rsid w:val="003A5723"/>
    <w:rsid w:val="003C6A08"/>
    <w:rsid w:val="003E01C6"/>
    <w:rsid w:val="003E63AE"/>
    <w:rsid w:val="004047A7"/>
    <w:rsid w:val="00404FA7"/>
    <w:rsid w:val="00406F65"/>
    <w:rsid w:val="00421F4F"/>
    <w:rsid w:val="004437AF"/>
    <w:rsid w:val="004544BD"/>
    <w:rsid w:val="00455FD6"/>
    <w:rsid w:val="00456A04"/>
    <w:rsid w:val="004717A3"/>
    <w:rsid w:val="0047497C"/>
    <w:rsid w:val="00494CB9"/>
    <w:rsid w:val="004A34EE"/>
    <w:rsid w:val="004A58CD"/>
    <w:rsid w:val="004B1B71"/>
    <w:rsid w:val="004B51BA"/>
    <w:rsid w:val="004B61E1"/>
    <w:rsid w:val="004D2B48"/>
    <w:rsid w:val="004E6412"/>
    <w:rsid w:val="005159E0"/>
    <w:rsid w:val="00516E32"/>
    <w:rsid w:val="00517339"/>
    <w:rsid w:val="005249F8"/>
    <w:rsid w:val="00540797"/>
    <w:rsid w:val="0054637E"/>
    <w:rsid w:val="00552875"/>
    <w:rsid w:val="005540D2"/>
    <w:rsid w:val="00565ABF"/>
    <w:rsid w:val="005978E2"/>
    <w:rsid w:val="005A51A5"/>
    <w:rsid w:val="005A6836"/>
    <w:rsid w:val="005A7466"/>
    <w:rsid w:val="005B03E3"/>
    <w:rsid w:val="005B5629"/>
    <w:rsid w:val="005F0D12"/>
    <w:rsid w:val="006030EB"/>
    <w:rsid w:val="00604B73"/>
    <w:rsid w:val="006054B5"/>
    <w:rsid w:val="0060649B"/>
    <w:rsid w:val="0061250A"/>
    <w:rsid w:val="00620195"/>
    <w:rsid w:val="0062341A"/>
    <w:rsid w:val="00631602"/>
    <w:rsid w:val="00636216"/>
    <w:rsid w:val="006409F1"/>
    <w:rsid w:val="00640D81"/>
    <w:rsid w:val="00646B52"/>
    <w:rsid w:val="00651FF0"/>
    <w:rsid w:val="00660D0E"/>
    <w:rsid w:val="00663B78"/>
    <w:rsid w:val="00667A4D"/>
    <w:rsid w:val="00686211"/>
    <w:rsid w:val="00697914"/>
    <w:rsid w:val="006B78BF"/>
    <w:rsid w:val="006C09FB"/>
    <w:rsid w:val="006C22BF"/>
    <w:rsid w:val="006C65CE"/>
    <w:rsid w:val="006D32BB"/>
    <w:rsid w:val="006D3FAA"/>
    <w:rsid w:val="006D5034"/>
    <w:rsid w:val="00704AF2"/>
    <w:rsid w:val="007242E6"/>
    <w:rsid w:val="00725E45"/>
    <w:rsid w:val="0074020D"/>
    <w:rsid w:val="00745EF3"/>
    <w:rsid w:val="00752B72"/>
    <w:rsid w:val="007546F3"/>
    <w:rsid w:val="0077259A"/>
    <w:rsid w:val="00795957"/>
    <w:rsid w:val="007A18F0"/>
    <w:rsid w:val="007A60C7"/>
    <w:rsid w:val="007A6B17"/>
    <w:rsid w:val="007B2690"/>
    <w:rsid w:val="007B3080"/>
    <w:rsid w:val="007C0752"/>
    <w:rsid w:val="007C2A5F"/>
    <w:rsid w:val="007E7579"/>
    <w:rsid w:val="007F6E50"/>
    <w:rsid w:val="008005E3"/>
    <w:rsid w:val="008043BA"/>
    <w:rsid w:val="008056C9"/>
    <w:rsid w:val="008149B4"/>
    <w:rsid w:val="00822348"/>
    <w:rsid w:val="008351AA"/>
    <w:rsid w:val="00837444"/>
    <w:rsid w:val="008419D3"/>
    <w:rsid w:val="008653A8"/>
    <w:rsid w:val="00874873"/>
    <w:rsid w:val="00881F51"/>
    <w:rsid w:val="0088441C"/>
    <w:rsid w:val="008848E6"/>
    <w:rsid w:val="00892BD5"/>
    <w:rsid w:val="00893E30"/>
    <w:rsid w:val="008A0942"/>
    <w:rsid w:val="008A0C52"/>
    <w:rsid w:val="008A16D9"/>
    <w:rsid w:val="008A25B0"/>
    <w:rsid w:val="008A3539"/>
    <w:rsid w:val="008A4D52"/>
    <w:rsid w:val="008A6973"/>
    <w:rsid w:val="008B35EC"/>
    <w:rsid w:val="008E3221"/>
    <w:rsid w:val="008E3D17"/>
    <w:rsid w:val="008F3147"/>
    <w:rsid w:val="008F7DE0"/>
    <w:rsid w:val="008F7F60"/>
    <w:rsid w:val="00904339"/>
    <w:rsid w:val="00943F12"/>
    <w:rsid w:val="0095111B"/>
    <w:rsid w:val="00951835"/>
    <w:rsid w:val="0098614B"/>
    <w:rsid w:val="009918E9"/>
    <w:rsid w:val="0099430A"/>
    <w:rsid w:val="00996B93"/>
    <w:rsid w:val="009D1D8C"/>
    <w:rsid w:val="009D2C55"/>
    <w:rsid w:val="009F437B"/>
    <w:rsid w:val="00A0555E"/>
    <w:rsid w:val="00A05D67"/>
    <w:rsid w:val="00A134BD"/>
    <w:rsid w:val="00A1487B"/>
    <w:rsid w:val="00A20DA0"/>
    <w:rsid w:val="00A218F1"/>
    <w:rsid w:val="00A25202"/>
    <w:rsid w:val="00A265E9"/>
    <w:rsid w:val="00A273B3"/>
    <w:rsid w:val="00A3607A"/>
    <w:rsid w:val="00A431F6"/>
    <w:rsid w:val="00A45195"/>
    <w:rsid w:val="00A507A8"/>
    <w:rsid w:val="00A52D54"/>
    <w:rsid w:val="00A55DEA"/>
    <w:rsid w:val="00A57C83"/>
    <w:rsid w:val="00A64384"/>
    <w:rsid w:val="00A66920"/>
    <w:rsid w:val="00A77077"/>
    <w:rsid w:val="00A94B29"/>
    <w:rsid w:val="00AA1B2E"/>
    <w:rsid w:val="00AA3314"/>
    <w:rsid w:val="00AB458D"/>
    <w:rsid w:val="00AB71DA"/>
    <w:rsid w:val="00AD3F7F"/>
    <w:rsid w:val="00AE08D3"/>
    <w:rsid w:val="00AE55C4"/>
    <w:rsid w:val="00AE7D30"/>
    <w:rsid w:val="00AF2DC4"/>
    <w:rsid w:val="00B077A7"/>
    <w:rsid w:val="00B108FF"/>
    <w:rsid w:val="00B10F13"/>
    <w:rsid w:val="00B207C0"/>
    <w:rsid w:val="00B21236"/>
    <w:rsid w:val="00B32F35"/>
    <w:rsid w:val="00B3374D"/>
    <w:rsid w:val="00B342EC"/>
    <w:rsid w:val="00B369D8"/>
    <w:rsid w:val="00B37A96"/>
    <w:rsid w:val="00B41677"/>
    <w:rsid w:val="00B51BC5"/>
    <w:rsid w:val="00B51C88"/>
    <w:rsid w:val="00B51F09"/>
    <w:rsid w:val="00B53FC5"/>
    <w:rsid w:val="00B557AE"/>
    <w:rsid w:val="00B56F7E"/>
    <w:rsid w:val="00B62600"/>
    <w:rsid w:val="00B66A3B"/>
    <w:rsid w:val="00B72310"/>
    <w:rsid w:val="00B729A0"/>
    <w:rsid w:val="00B76724"/>
    <w:rsid w:val="00B8766E"/>
    <w:rsid w:val="00B931B0"/>
    <w:rsid w:val="00BA6535"/>
    <w:rsid w:val="00BA7199"/>
    <w:rsid w:val="00BB6989"/>
    <w:rsid w:val="00BF3E78"/>
    <w:rsid w:val="00C00465"/>
    <w:rsid w:val="00C13A12"/>
    <w:rsid w:val="00C13D54"/>
    <w:rsid w:val="00C16CD3"/>
    <w:rsid w:val="00C240C6"/>
    <w:rsid w:val="00C34DC1"/>
    <w:rsid w:val="00C351C6"/>
    <w:rsid w:val="00C46832"/>
    <w:rsid w:val="00C64C75"/>
    <w:rsid w:val="00C82BA5"/>
    <w:rsid w:val="00C879A0"/>
    <w:rsid w:val="00C87B2F"/>
    <w:rsid w:val="00C97566"/>
    <w:rsid w:val="00CA33A7"/>
    <w:rsid w:val="00CC4185"/>
    <w:rsid w:val="00CC6E2D"/>
    <w:rsid w:val="00CC76B5"/>
    <w:rsid w:val="00CC79AE"/>
    <w:rsid w:val="00CD359E"/>
    <w:rsid w:val="00CD51CB"/>
    <w:rsid w:val="00CE4132"/>
    <w:rsid w:val="00CE5953"/>
    <w:rsid w:val="00CF7DCA"/>
    <w:rsid w:val="00D138E6"/>
    <w:rsid w:val="00D26508"/>
    <w:rsid w:val="00D42113"/>
    <w:rsid w:val="00D43A2D"/>
    <w:rsid w:val="00D60858"/>
    <w:rsid w:val="00D64E6F"/>
    <w:rsid w:val="00D71005"/>
    <w:rsid w:val="00D81269"/>
    <w:rsid w:val="00D87941"/>
    <w:rsid w:val="00D95018"/>
    <w:rsid w:val="00D96ED7"/>
    <w:rsid w:val="00D9746B"/>
    <w:rsid w:val="00DA415F"/>
    <w:rsid w:val="00DA4AA8"/>
    <w:rsid w:val="00DA6155"/>
    <w:rsid w:val="00DB4FAC"/>
    <w:rsid w:val="00DC1CDB"/>
    <w:rsid w:val="00DC706C"/>
    <w:rsid w:val="00DD2658"/>
    <w:rsid w:val="00DD3D0C"/>
    <w:rsid w:val="00DE59C5"/>
    <w:rsid w:val="00E01399"/>
    <w:rsid w:val="00E06CD7"/>
    <w:rsid w:val="00E12F79"/>
    <w:rsid w:val="00E24036"/>
    <w:rsid w:val="00E25C0E"/>
    <w:rsid w:val="00E4045E"/>
    <w:rsid w:val="00E45EA1"/>
    <w:rsid w:val="00E46E61"/>
    <w:rsid w:val="00E472B0"/>
    <w:rsid w:val="00E504A6"/>
    <w:rsid w:val="00E5182D"/>
    <w:rsid w:val="00E573EE"/>
    <w:rsid w:val="00E756E1"/>
    <w:rsid w:val="00EA23B3"/>
    <w:rsid w:val="00EA3840"/>
    <w:rsid w:val="00EA589D"/>
    <w:rsid w:val="00EB2B56"/>
    <w:rsid w:val="00EB2C86"/>
    <w:rsid w:val="00EC0138"/>
    <w:rsid w:val="00EC3B08"/>
    <w:rsid w:val="00ED2D19"/>
    <w:rsid w:val="00ED55EB"/>
    <w:rsid w:val="00EE1BAE"/>
    <w:rsid w:val="00EE5FB0"/>
    <w:rsid w:val="00EF3F69"/>
    <w:rsid w:val="00EF5A8F"/>
    <w:rsid w:val="00F170AE"/>
    <w:rsid w:val="00F50231"/>
    <w:rsid w:val="00F50499"/>
    <w:rsid w:val="00F70E42"/>
    <w:rsid w:val="00F76FAB"/>
    <w:rsid w:val="534936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11452"/>
  <w15:docId w15:val="{33D557F3-4905-4E8B-B938-F4E5ECBB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0752"/>
    <w:pPr>
      <w:spacing w:after="0" w:line="240" w:lineRule="auto"/>
    </w:pPr>
    <w:rPr>
      <w:sz w:val="24"/>
      <w:szCs w:val="24"/>
    </w:rPr>
  </w:style>
  <w:style w:type="paragraph" w:styleId="Kop1">
    <w:name w:val="heading 1"/>
    <w:basedOn w:val="Standaard"/>
    <w:next w:val="Standaard"/>
    <w:link w:val="Kop1Char"/>
    <w:uiPriority w:val="9"/>
    <w:qFormat/>
    <w:rsid w:val="000B1F52"/>
    <w:pPr>
      <w:keepNext/>
      <w:keepLines/>
      <w:spacing w:before="240" w:after="240" w:line="259" w:lineRule="auto"/>
      <w:outlineLvl w:val="0"/>
    </w:pPr>
    <w:rPr>
      <w:rFonts w:asciiTheme="majorHAnsi" w:eastAsiaTheme="majorEastAsia" w:hAnsiTheme="majorHAnsi" w:cstheme="majorBidi"/>
      <w:bCs/>
      <w:color w:val="58B64B"/>
      <w:sz w:val="40"/>
      <w:szCs w:val="28"/>
    </w:rPr>
  </w:style>
  <w:style w:type="paragraph" w:styleId="Kop2">
    <w:name w:val="heading 2"/>
    <w:basedOn w:val="Standaard"/>
    <w:next w:val="Standaard"/>
    <w:link w:val="Kop2Char"/>
    <w:uiPriority w:val="9"/>
    <w:unhideWhenUsed/>
    <w:qFormat/>
    <w:rsid w:val="00996B93"/>
    <w:pPr>
      <w:keepNext/>
      <w:keepLines/>
      <w:spacing w:before="360" w:after="120" w:line="259" w:lineRule="auto"/>
      <w:outlineLvl w:val="1"/>
    </w:pPr>
    <w:rPr>
      <w:rFonts w:asciiTheme="majorHAnsi" w:eastAsiaTheme="majorEastAsia" w:hAnsiTheme="majorHAnsi" w:cstheme="majorBidi"/>
      <w:bCs/>
      <w:color w:val="58B64B"/>
      <w:sz w:val="28"/>
      <w:szCs w:val="26"/>
    </w:rPr>
  </w:style>
  <w:style w:type="paragraph" w:styleId="Kop3">
    <w:name w:val="heading 3"/>
    <w:basedOn w:val="Standaard"/>
    <w:next w:val="Standaard"/>
    <w:link w:val="Kop3Char"/>
    <w:uiPriority w:val="9"/>
    <w:unhideWhenUsed/>
    <w:qFormat/>
    <w:rsid w:val="00996B93"/>
    <w:pPr>
      <w:keepNext/>
      <w:keepLines/>
      <w:spacing w:before="200" w:line="259" w:lineRule="auto"/>
      <w:outlineLvl w:val="2"/>
    </w:pPr>
    <w:rPr>
      <w:rFonts w:asciiTheme="majorHAnsi" w:eastAsiaTheme="majorEastAsia" w:hAnsiTheme="majorHAnsi" w:cstheme="majorBidi"/>
      <w:bCs/>
      <w:color w:val="58B64B"/>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A34EE"/>
    <w:rPr>
      <w:rFonts w:ascii="Tahoma" w:hAnsi="Tahoma" w:cs="Tahoma"/>
      <w:sz w:val="16"/>
      <w:szCs w:val="16"/>
    </w:rPr>
  </w:style>
  <w:style w:type="character" w:customStyle="1" w:styleId="BallontekstChar">
    <w:name w:val="Ballontekst Char"/>
    <w:basedOn w:val="Standaardalinea-lettertype"/>
    <w:link w:val="Ballontekst"/>
    <w:uiPriority w:val="99"/>
    <w:semiHidden/>
    <w:rsid w:val="004A34EE"/>
    <w:rPr>
      <w:rFonts w:ascii="Tahoma" w:hAnsi="Tahoma" w:cs="Tahoma"/>
      <w:sz w:val="16"/>
      <w:szCs w:val="16"/>
    </w:rPr>
  </w:style>
  <w:style w:type="table" w:styleId="Tabelraster">
    <w:name w:val="Table Grid"/>
    <w:basedOn w:val="Standaardtabel"/>
    <w:uiPriority w:val="39"/>
    <w:rsid w:val="004A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A34EE"/>
    <w:pPr>
      <w:tabs>
        <w:tab w:val="center" w:pos="4680"/>
        <w:tab w:val="right" w:pos="9360"/>
      </w:tabs>
    </w:pPr>
    <w:rPr>
      <w:rFonts w:asciiTheme="majorHAnsi" w:hAnsiTheme="majorHAnsi"/>
      <w:sz w:val="22"/>
      <w:szCs w:val="22"/>
    </w:rPr>
  </w:style>
  <w:style w:type="character" w:customStyle="1" w:styleId="KoptekstChar">
    <w:name w:val="Koptekst Char"/>
    <w:basedOn w:val="Standaardalinea-lettertype"/>
    <w:link w:val="Koptekst"/>
    <w:uiPriority w:val="99"/>
    <w:rsid w:val="004A34EE"/>
  </w:style>
  <w:style w:type="paragraph" w:styleId="Voettekst">
    <w:name w:val="footer"/>
    <w:basedOn w:val="Standaard"/>
    <w:link w:val="VoettekstChar"/>
    <w:uiPriority w:val="99"/>
    <w:unhideWhenUsed/>
    <w:rsid w:val="004A34EE"/>
    <w:pPr>
      <w:tabs>
        <w:tab w:val="center" w:pos="4680"/>
        <w:tab w:val="right" w:pos="9360"/>
      </w:tabs>
    </w:pPr>
    <w:rPr>
      <w:rFonts w:asciiTheme="majorHAnsi" w:hAnsiTheme="majorHAnsi"/>
      <w:sz w:val="22"/>
      <w:szCs w:val="22"/>
    </w:rPr>
  </w:style>
  <w:style w:type="character" w:customStyle="1" w:styleId="VoettekstChar">
    <w:name w:val="Voettekst Char"/>
    <w:basedOn w:val="Standaardalinea-lettertype"/>
    <w:link w:val="Voettekst"/>
    <w:uiPriority w:val="99"/>
    <w:rsid w:val="004A34EE"/>
  </w:style>
  <w:style w:type="paragraph" w:styleId="Normaalweb">
    <w:name w:val="Normal (Web)"/>
    <w:basedOn w:val="Standaard"/>
    <w:uiPriority w:val="99"/>
    <w:unhideWhenUsed/>
    <w:rsid w:val="00996B93"/>
    <w:pPr>
      <w:spacing w:before="100" w:beforeAutospacing="1" w:after="100" w:afterAutospacing="1"/>
    </w:pPr>
    <w:rPr>
      <w:rFonts w:ascii="Times New Roman" w:eastAsia="Times New Roman" w:hAnsi="Times New Roman" w:cs="Times New Roman"/>
      <w:lang w:val="en-US"/>
    </w:rPr>
  </w:style>
  <w:style w:type="character" w:customStyle="1" w:styleId="Kop1Char">
    <w:name w:val="Kop 1 Char"/>
    <w:basedOn w:val="Standaardalinea-lettertype"/>
    <w:link w:val="Kop1"/>
    <w:uiPriority w:val="9"/>
    <w:rsid w:val="000B1F52"/>
    <w:rPr>
      <w:rFonts w:asciiTheme="majorHAnsi" w:eastAsiaTheme="majorEastAsia" w:hAnsiTheme="majorHAnsi" w:cstheme="majorBidi"/>
      <w:bCs/>
      <w:color w:val="58B64B"/>
      <w:sz w:val="40"/>
      <w:szCs w:val="28"/>
    </w:rPr>
  </w:style>
  <w:style w:type="character" w:customStyle="1" w:styleId="Kop2Char">
    <w:name w:val="Kop 2 Char"/>
    <w:basedOn w:val="Standaardalinea-lettertype"/>
    <w:link w:val="Kop2"/>
    <w:uiPriority w:val="9"/>
    <w:rsid w:val="00996B93"/>
    <w:rPr>
      <w:rFonts w:asciiTheme="majorHAnsi" w:eastAsiaTheme="majorEastAsia" w:hAnsiTheme="majorHAnsi" w:cstheme="majorBidi"/>
      <w:bCs/>
      <w:color w:val="58B64B"/>
      <w:sz w:val="28"/>
      <w:szCs w:val="26"/>
    </w:rPr>
  </w:style>
  <w:style w:type="character" w:customStyle="1" w:styleId="Kop3Char">
    <w:name w:val="Kop 3 Char"/>
    <w:basedOn w:val="Standaardalinea-lettertype"/>
    <w:link w:val="Kop3"/>
    <w:uiPriority w:val="9"/>
    <w:rsid w:val="00996B93"/>
    <w:rPr>
      <w:rFonts w:asciiTheme="majorHAnsi" w:eastAsiaTheme="majorEastAsia" w:hAnsiTheme="majorHAnsi" w:cstheme="majorBidi"/>
      <w:bCs/>
      <w:color w:val="58B64B"/>
    </w:rPr>
  </w:style>
  <w:style w:type="paragraph" w:customStyle="1" w:styleId="kopjekader">
    <w:name w:val="kopje kader"/>
    <w:basedOn w:val="Standaard"/>
    <w:uiPriority w:val="99"/>
    <w:rsid w:val="0074020D"/>
    <w:pPr>
      <w:autoSpaceDE w:val="0"/>
      <w:autoSpaceDN w:val="0"/>
      <w:adjustRightInd w:val="0"/>
      <w:spacing w:line="300" w:lineRule="atLeast"/>
      <w:textAlignment w:val="center"/>
    </w:pPr>
    <w:rPr>
      <w:rFonts w:ascii="Letters for Learners" w:hAnsi="Letters for Learners" w:cs="Letters for Learners"/>
      <w:color w:val="84BC6A"/>
      <w:sz w:val="30"/>
      <w:szCs w:val="30"/>
      <w:lang w:val="de-DE"/>
    </w:rPr>
  </w:style>
  <w:style w:type="paragraph" w:styleId="Lijstopsomteken">
    <w:name w:val="List Bullet"/>
    <w:basedOn w:val="Standaard"/>
    <w:uiPriority w:val="99"/>
    <w:unhideWhenUsed/>
    <w:rsid w:val="0074020D"/>
    <w:pPr>
      <w:numPr>
        <w:numId w:val="3"/>
      </w:numPr>
      <w:contextualSpacing/>
    </w:pPr>
  </w:style>
  <w:style w:type="paragraph" w:styleId="Lijstalinea">
    <w:name w:val="List Paragraph"/>
    <w:basedOn w:val="Standaard"/>
    <w:uiPriority w:val="34"/>
    <w:qFormat/>
    <w:rsid w:val="00C87B2F"/>
    <w:pPr>
      <w:ind w:left="720"/>
      <w:contextualSpacing/>
    </w:pPr>
  </w:style>
  <w:style w:type="character" w:styleId="Hyperlink">
    <w:name w:val="Hyperlink"/>
    <w:basedOn w:val="Standaardalinea-lettertype"/>
    <w:uiPriority w:val="99"/>
    <w:unhideWhenUsed/>
    <w:rsid w:val="004B61E1"/>
    <w:rPr>
      <w:color w:val="0563C1" w:themeColor="hyperlink"/>
      <w:u w:val="single"/>
    </w:rPr>
  </w:style>
  <w:style w:type="character" w:styleId="Onopgelostemelding">
    <w:name w:val="Unresolved Mention"/>
    <w:basedOn w:val="Standaardalinea-lettertype"/>
    <w:uiPriority w:val="99"/>
    <w:semiHidden/>
    <w:unhideWhenUsed/>
    <w:rsid w:val="004B61E1"/>
    <w:rPr>
      <w:color w:val="605E5C"/>
      <w:shd w:val="clear" w:color="auto" w:fill="E1DFDD"/>
    </w:rPr>
  </w:style>
  <w:style w:type="character" w:styleId="Zwaar">
    <w:name w:val="Strong"/>
    <w:basedOn w:val="Standaardalinea-lettertype"/>
    <w:uiPriority w:val="22"/>
    <w:qFormat/>
    <w:rsid w:val="00AE7D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755831">
      <w:bodyDiv w:val="1"/>
      <w:marLeft w:val="0"/>
      <w:marRight w:val="0"/>
      <w:marTop w:val="0"/>
      <w:marBottom w:val="0"/>
      <w:divBdr>
        <w:top w:val="none" w:sz="0" w:space="0" w:color="auto"/>
        <w:left w:val="none" w:sz="0" w:space="0" w:color="auto"/>
        <w:bottom w:val="none" w:sz="0" w:space="0" w:color="auto"/>
        <w:right w:val="none" w:sz="0" w:space="0" w:color="auto"/>
      </w:divBdr>
      <w:divsChild>
        <w:div w:id="1436053542">
          <w:marLeft w:val="0"/>
          <w:marRight w:val="0"/>
          <w:marTop w:val="0"/>
          <w:marBottom w:val="0"/>
          <w:divBdr>
            <w:top w:val="none" w:sz="0" w:space="0" w:color="auto"/>
            <w:left w:val="none" w:sz="0" w:space="0" w:color="auto"/>
            <w:bottom w:val="none" w:sz="0" w:space="0" w:color="auto"/>
            <w:right w:val="none" w:sz="0" w:space="0" w:color="auto"/>
          </w:divBdr>
        </w:div>
      </w:divsChild>
    </w:div>
    <w:div w:id="189951158">
      <w:bodyDiv w:val="1"/>
      <w:marLeft w:val="0"/>
      <w:marRight w:val="0"/>
      <w:marTop w:val="0"/>
      <w:marBottom w:val="0"/>
      <w:divBdr>
        <w:top w:val="none" w:sz="0" w:space="0" w:color="auto"/>
        <w:left w:val="none" w:sz="0" w:space="0" w:color="auto"/>
        <w:bottom w:val="none" w:sz="0" w:space="0" w:color="auto"/>
        <w:right w:val="none" w:sz="0" w:space="0" w:color="auto"/>
      </w:divBdr>
    </w:div>
    <w:div w:id="620377538">
      <w:bodyDiv w:val="1"/>
      <w:marLeft w:val="0"/>
      <w:marRight w:val="0"/>
      <w:marTop w:val="0"/>
      <w:marBottom w:val="0"/>
      <w:divBdr>
        <w:top w:val="none" w:sz="0" w:space="0" w:color="auto"/>
        <w:left w:val="none" w:sz="0" w:space="0" w:color="auto"/>
        <w:bottom w:val="none" w:sz="0" w:space="0" w:color="auto"/>
        <w:right w:val="none" w:sz="0" w:space="0" w:color="auto"/>
      </w:divBdr>
    </w:div>
    <w:div w:id="1500579860">
      <w:bodyDiv w:val="1"/>
      <w:marLeft w:val="0"/>
      <w:marRight w:val="0"/>
      <w:marTop w:val="0"/>
      <w:marBottom w:val="0"/>
      <w:divBdr>
        <w:top w:val="none" w:sz="0" w:space="0" w:color="auto"/>
        <w:left w:val="none" w:sz="0" w:space="0" w:color="auto"/>
        <w:bottom w:val="none" w:sz="0" w:space="0" w:color="auto"/>
        <w:right w:val="none" w:sz="0" w:space="0" w:color="auto"/>
      </w:divBdr>
    </w:div>
    <w:div w:id="206235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directie@obsdenotenkraker.n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bsdenotenkraker.nl"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I:\Logo\logo%20nieuw%20vogeltje\Opzet%20brie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7f89cd3-33f6-4eb0-b106-c540a349287e" xsi:nil="true"/>
    <lcf76f155ced4ddcb4097134ff3c332f xmlns="72e84416-56fa-4f77-897f-b57dff0bdd1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CB8D1437B81E41BD1B4C3BCD010FAC" ma:contentTypeVersion="18" ma:contentTypeDescription="Een nieuw document maken." ma:contentTypeScope="" ma:versionID="e3651aad011f353821ac01cb49f989d4">
  <xsd:schema xmlns:xsd="http://www.w3.org/2001/XMLSchema" xmlns:xs="http://www.w3.org/2001/XMLSchema" xmlns:p="http://schemas.microsoft.com/office/2006/metadata/properties" xmlns:ns2="57f89cd3-33f6-4eb0-b106-c540a349287e" xmlns:ns3="72e84416-56fa-4f77-897f-b57dff0bdd16" targetNamespace="http://schemas.microsoft.com/office/2006/metadata/properties" ma:root="true" ma:fieldsID="29997b8c2b9e606c9b4d813f04522511" ns2:_="" ns3:_="">
    <xsd:import namespace="57f89cd3-33f6-4eb0-b106-c540a349287e"/>
    <xsd:import namespace="72e84416-56fa-4f77-897f-b57dff0bdd1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89cd3-33f6-4eb0-b106-c540a349287e"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2faf84bd-724a-4971-8605-ea308c9f98bc}" ma:internalName="TaxCatchAll" ma:showField="CatchAllData" ma:web="57f89cd3-33f6-4eb0-b106-c540a34928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2e84416-56fa-4f77-897f-b57dff0bdd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bec2ed4-d15e-4b3e-8628-1d5cfe72a7ed"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36479-9B5B-46B8-82E9-03B0C59CA66C}">
  <ds:schemaRefs>
    <ds:schemaRef ds:uri="http://schemas.microsoft.com/sharepoint/v3/contenttype/forms"/>
  </ds:schemaRefs>
</ds:datastoreItem>
</file>

<file path=customXml/itemProps2.xml><?xml version="1.0" encoding="utf-8"?>
<ds:datastoreItem xmlns:ds="http://schemas.openxmlformats.org/officeDocument/2006/customXml" ds:itemID="{8171C507-599B-485F-8D1A-358AB4B5D4BA}">
  <ds:schemaRefs>
    <ds:schemaRef ds:uri="http://schemas.microsoft.com/office/2006/metadata/properties"/>
    <ds:schemaRef ds:uri="http://schemas.microsoft.com/office/infopath/2007/PartnerControls"/>
    <ds:schemaRef ds:uri="57f89cd3-33f6-4eb0-b106-c540a349287e"/>
    <ds:schemaRef ds:uri="72e84416-56fa-4f77-897f-b57dff0bdd16"/>
  </ds:schemaRefs>
</ds:datastoreItem>
</file>

<file path=customXml/itemProps3.xml><?xml version="1.0" encoding="utf-8"?>
<ds:datastoreItem xmlns:ds="http://schemas.openxmlformats.org/officeDocument/2006/customXml" ds:itemID="{68400121-FCDE-4203-AC96-19312D9E4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89cd3-33f6-4eb0-b106-c540a349287e"/>
    <ds:schemaRef ds:uri="72e84416-56fa-4f77-897f-b57dff0bdd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A961D5-3102-4542-9F10-1154F8E51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Opzet brief</Template>
  <TotalTime>43</TotalTime>
  <Pages>3</Pages>
  <Words>426</Words>
  <Characters>2346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Project-OS.org</Company>
  <LinksUpToDate>false</LinksUpToDate>
  <CharactersWithSpaces>2767</CharactersWithSpaces>
  <SharedDoc>false</SharedDoc>
  <HLinks>
    <vt:vector size="6" baseType="variant">
      <vt:variant>
        <vt:i4>4784229</vt:i4>
      </vt:variant>
      <vt:variant>
        <vt:i4>0</vt:i4>
      </vt:variant>
      <vt:variant>
        <vt:i4>0</vt:i4>
      </vt:variant>
      <vt:variant>
        <vt:i4>5</vt:i4>
      </vt:variant>
      <vt:variant>
        <vt:lpwstr>mailto:directie@obsdenotenkraker.nl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Minde</dc:creator>
  <cp:keywords/>
  <cp:lastModifiedBy>Barbara Mindé</cp:lastModifiedBy>
  <cp:revision>45</cp:revision>
  <cp:lastPrinted>2024-03-20T10:34:00Z</cp:lastPrinted>
  <dcterms:created xsi:type="dcterms:W3CDTF">2024-03-20T09:54:00Z</dcterms:created>
  <dcterms:modified xsi:type="dcterms:W3CDTF">2024-04-08T12:52:00Z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0x01010016CB8D1437B81E41BD1B4C3BCD010FAC</vt:lpwstr>
  </property>
  <property fmtid="{D5CDD505-2E9C-101B-9397-08002B2CF9AE}" pid="3" name="MediaServiceImageTags">
    <vt:lpwstr/>
  </property>
</Properties>
</file>